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1D3E1" w14:textId="4F4F0A6C" w:rsidR="00E324F2" w:rsidRPr="003B0C13" w:rsidRDefault="00FA2F89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29C00233" wp14:editId="24CA7D37">
                <wp:simplePos x="0" y="0"/>
                <wp:positionH relativeFrom="column">
                  <wp:posOffset>-15411</wp:posOffset>
                </wp:positionH>
                <wp:positionV relativeFrom="paragraph">
                  <wp:posOffset>-46235</wp:posOffset>
                </wp:positionV>
                <wp:extent cx="2362200" cy="5825447"/>
                <wp:effectExtent l="0" t="0" r="0" b="0"/>
                <wp:wrapNone/>
                <wp:docPr id="176798809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5825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DF1A" w14:textId="77777777" w:rsidR="00FA2F89" w:rsidRDefault="00052E1E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3F5">
                              <w:rPr>
                                <w:rFonts w:ascii="Gill Sans MT" w:hAnsi="Gill Sans MT" w:cs="Arial"/>
                                <w:color w:val="000000" w:themeColor="text1"/>
                                <w:sz w:val="32"/>
                                <w:szCs w:val="32"/>
                              </w:rPr>
                              <w:t>Events and training</w:t>
                            </w:r>
                            <w:r>
                              <w:rPr>
                                <w:rFonts w:ascii="Gill Sans MT" w:hAnsi="Gill Sans MT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FE0906">
                              <w:rPr>
                                <w:rFonts w:ascii="Gill Sans MT" w:hAnsi="Gill Sans M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More details for all these events </w:t>
                            </w:r>
                            <w:r w:rsidRPr="00086563">
                              <w:rPr>
                                <w:rFonts w:ascii="Gill Sans MT" w:hAnsi="Gill Sans M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at gloucester.anglican.org/events </w:t>
                            </w:r>
                            <w:bookmarkStart w:id="0" w:name="_Hlk87373318"/>
                            <w:r w:rsidRPr="00086563">
                              <w:rPr>
                                <w:rFonts w:ascii="Gill Sans MT" w:hAnsi="Gill Sans MT" w:cs="Arial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bookmarkEnd w:id="0"/>
                            <w:r w:rsidRPr="00086563">
                              <w:rPr>
                                <w:rFonts w:ascii="Gill Sans MT" w:hAnsi="Gill Sans MT" w:cs="Segoe UI Historic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br/>
                            </w:r>
                          </w:p>
                          <w:p w14:paraId="18D75E48" w14:textId="34FD2B8E" w:rsidR="00FA2F89" w:rsidRDefault="00FA2F89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NeoAncients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FA2F89">
                              <w:rPr>
                                <w:rFonts w:ascii="Segoe UI" w:hAnsi="Segoe UI" w:cs="Segoe U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St Laurence Church, The Shambles, Stroud, GL5 1JL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, 1 to 3 May </w:t>
                            </w:r>
                            <w:r w:rsidRPr="00FA2F89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A three-day folklore festival with music, art, film, talks, books, dance ritual and lore</w:t>
                            </w:r>
                            <w:r w:rsidR="004F1A6A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2F89">
                              <w:rPr>
                                <w:rFonts w:ascii="Segoe UI" w:hAnsi="Segoe UI" w:cs="Segoe U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https://stlaurencestroud.uk/event_custom/neoancients/</w:t>
                            </w:r>
                          </w:p>
                          <w:p w14:paraId="120AF76A" w14:textId="77777777" w:rsidR="00FA2F89" w:rsidRDefault="00FA2F89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6AD42B" w14:textId="5C652ADD" w:rsidR="00400E0D" w:rsidRPr="00400E0D" w:rsidRDefault="00400E0D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Wild Worship at Tewkesbury</w:t>
                            </w:r>
                          </w:p>
                          <w:p w14:paraId="605A2B45" w14:textId="77777777" w:rsidR="00400E0D" w:rsidRPr="00400E0D" w:rsidRDefault="00400E0D" w:rsidP="00400E0D">
                            <w:pPr>
                              <w:pStyle w:val="p2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Style w:val="s1"/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Abbey</w:t>
                            </w:r>
                            <w:r w:rsidRPr="00400E0D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, Church Street,</w:t>
                            </w:r>
                          </w:p>
                          <w:p w14:paraId="7E3AD200" w14:textId="2DB15E84" w:rsidR="00400E0D" w:rsidRPr="00400E0D" w:rsidRDefault="00400E0D" w:rsidP="00400E0D">
                            <w:pPr>
                              <w:pStyle w:val="p2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Tewkesbury GL20 5RZ, 3 May</w:t>
                            </w:r>
                            <w:r w:rsidR="00DD5EB0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, 3pm to 4pm</w:t>
                            </w:r>
                          </w:p>
                          <w:p w14:paraId="31974555" w14:textId="77777777" w:rsidR="00400E0D" w:rsidRPr="00400E0D" w:rsidRDefault="00400E0D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An informal, family-friendly</w:t>
                            </w:r>
                          </w:p>
                          <w:p w14:paraId="4295F170" w14:textId="6BEA3DF4" w:rsidR="00400E0D" w:rsidRPr="00400E0D" w:rsidRDefault="00400E0D" w:rsidP="00400E0D">
                            <w:pPr>
                              <w:pStyle w:val="p1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outdoor service giving thanks for</w:t>
                            </w:r>
                            <w:r w:rsidR="004F1A6A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0E0D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the beauty of creation. All ages</w:t>
                            </w:r>
                            <w:r w:rsidR="004F1A6A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0E0D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are welcome.</w:t>
                            </w:r>
                          </w:p>
                          <w:p w14:paraId="224ADA3B" w14:textId="30A17756" w:rsidR="00400E0D" w:rsidRPr="00400E0D" w:rsidRDefault="00400E0D" w:rsidP="00400E0D">
                            <w:pPr>
                              <w:pStyle w:val="p2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0E0D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https://www.tewkesburyabbey.org.uk/eco-church/</w:t>
                            </w:r>
                          </w:p>
                          <w:p w14:paraId="72119639" w14:textId="2CA2BD49" w:rsidR="00204213" w:rsidRPr="00400E0D" w:rsidRDefault="00204213" w:rsidP="00204213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266FC068" w14:textId="77777777" w:rsidR="001F390E" w:rsidRPr="0035456E" w:rsidRDefault="001F390E" w:rsidP="00086563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0023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.2pt;margin-top:-3.65pt;width:186pt;height:458.7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" filled="f" stroked="f">
                <v:textbox>
                  <w:txbxContent>
                    <w:p w14:paraId="0F63DF1A" w14:textId="77777777" w:rsidR="00FA2F89" w:rsidRDefault="00052E1E" w:rsidP="00400E0D">
                      <w:pPr>
                        <w:pStyle w:val="p1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9603F5">
                        <w:rPr>
                          <w:rFonts w:ascii="Gill Sans MT" w:hAnsi="Gill Sans MT" w:cs="Arial"/>
                          <w:color w:val="000000" w:themeColor="text1"/>
                          <w:sz w:val="32"/>
                          <w:szCs w:val="32"/>
                        </w:rPr>
                        <w:t>Events and training</w:t>
                      </w:r>
                      <w:r>
                        <w:rPr>
                          <w:rFonts w:ascii="Gill Sans MT" w:hAnsi="Gill Sans MT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FE0906">
                        <w:rPr>
                          <w:rFonts w:ascii="Gill Sans MT" w:hAnsi="Gill Sans MT" w:cs="Arial"/>
                          <w:color w:val="000000" w:themeColor="text1"/>
                          <w:sz w:val="22"/>
                          <w:szCs w:val="22"/>
                        </w:rPr>
                        <w:t xml:space="preserve">More details for all these events </w:t>
                      </w:r>
                      <w:r w:rsidRPr="00086563">
                        <w:rPr>
                          <w:rFonts w:ascii="Gill Sans MT" w:hAnsi="Gill Sans MT" w:cs="Arial"/>
                          <w:color w:val="000000" w:themeColor="text1"/>
                          <w:sz w:val="22"/>
                          <w:szCs w:val="22"/>
                        </w:rPr>
                        <w:t xml:space="preserve">at gloucester.anglican.org/events </w:t>
                      </w:r>
                      <w:bookmarkStart w:id="1" w:name="_Hlk87373318"/>
                      <w:r w:rsidRPr="00086563">
                        <w:rPr>
                          <w:rFonts w:ascii="Gill Sans MT" w:hAnsi="Gill Sans MT" w:cs="Arial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bookmarkEnd w:id="1"/>
                      <w:r w:rsidRPr="00086563">
                        <w:rPr>
                          <w:rFonts w:ascii="Gill Sans MT" w:hAnsi="Gill Sans MT" w:cs="Segoe UI Historic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br/>
                      </w:r>
                    </w:p>
                    <w:p w14:paraId="18D75E48" w14:textId="34FD2B8E" w:rsidR="00FA2F89" w:rsidRDefault="00FA2F89" w:rsidP="00400E0D">
                      <w:pPr>
                        <w:pStyle w:val="p1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NeoAncients</w:t>
                      </w:r>
                      <w:proofErr w:type="spellEnd"/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FA2F89">
                        <w:rPr>
                          <w:rFonts w:ascii="Segoe UI" w:hAnsi="Segoe UI" w:cs="Segoe U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St Laurence Church, The Shambles, Stroud, GL5 1JL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, 1 to 3 May </w:t>
                      </w:r>
                      <w:r w:rsidRPr="00FA2F89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A three-day folklore festival with music, art, film, talks, books, dance ritual and lore</w:t>
                      </w:r>
                      <w:r w:rsidR="004F1A6A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A2F89">
                        <w:rPr>
                          <w:rFonts w:ascii="Segoe UI" w:hAnsi="Segoe UI" w:cs="Segoe U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https://stlaurencestroud.uk/event_custom/neoancients/</w:t>
                      </w:r>
                    </w:p>
                    <w:p w14:paraId="120AF76A" w14:textId="77777777" w:rsidR="00FA2F89" w:rsidRDefault="00FA2F89" w:rsidP="00400E0D">
                      <w:pPr>
                        <w:pStyle w:val="p1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6AD42B" w14:textId="5C652ADD" w:rsidR="00400E0D" w:rsidRPr="00400E0D" w:rsidRDefault="00400E0D" w:rsidP="00400E0D">
                      <w:pPr>
                        <w:pStyle w:val="p1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400E0D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Wild Worship at Tewkesbury</w:t>
                      </w:r>
                    </w:p>
                    <w:p w14:paraId="605A2B45" w14:textId="77777777" w:rsidR="00400E0D" w:rsidRPr="00400E0D" w:rsidRDefault="00400E0D" w:rsidP="00400E0D">
                      <w:pPr>
                        <w:pStyle w:val="p2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400E0D">
                        <w:rPr>
                          <w:rStyle w:val="s1"/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Abbey</w:t>
                      </w:r>
                      <w:r w:rsidRPr="00400E0D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, Church Street,</w:t>
                      </w:r>
                    </w:p>
                    <w:p w14:paraId="7E3AD200" w14:textId="2DB15E84" w:rsidR="00400E0D" w:rsidRPr="00400E0D" w:rsidRDefault="00400E0D" w:rsidP="00400E0D">
                      <w:pPr>
                        <w:pStyle w:val="p2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400E0D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Tewkesbury GL20 5RZ, 3 May</w:t>
                      </w:r>
                      <w:r w:rsidR="00DD5EB0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, 3pm to 4pm</w:t>
                      </w:r>
                    </w:p>
                    <w:p w14:paraId="31974555" w14:textId="77777777" w:rsidR="00400E0D" w:rsidRPr="00400E0D" w:rsidRDefault="00400E0D" w:rsidP="00400E0D">
                      <w:pPr>
                        <w:pStyle w:val="p1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00E0D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An informal, family-friendly</w:t>
                      </w:r>
                    </w:p>
                    <w:p w14:paraId="4295F170" w14:textId="6BEA3DF4" w:rsidR="00400E0D" w:rsidRPr="00400E0D" w:rsidRDefault="00400E0D" w:rsidP="00400E0D">
                      <w:pPr>
                        <w:pStyle w:val="p1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00E0D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outdoor service giving thanks for</w:t>
                      </w:r>
                      <w:r w:rsidR="004F1A6A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400E0D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the beauty of creation. All ages</w:t>
                      </w:r>
                      <w:r w:rsidR="004F1A6A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400E0D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are welcome.</w:t>
                      </w:r>
                    </w:p>
                    <w:p w14:paraId="224ADA3B" w14:textId="30A17756" w:rsidR="00400E0D" w:rsidRPr="00400E0D" w:rsidRDefault="00400E0D" w:rsidP="00400E0D">
                      <w:pPr>
                        <w:pStyle w:val="p2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400E0D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https://www.tewkesburyabbey.org.uk/eco-church/</w:t>
                      </w:r>
                    </w:p>
                    <w:p w14:paraId="72119639" w14:textId="2CA2BD49" w:rsidR="00204213" w:rsidRPr="00400E0D" w:rsidRDefault="00204213" w:rsidP="00204213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266FC068" w14:textId="77777777" w:rsidR="001F390E" w:rsidRPr="0035456E" w:rsidRDefault="001F390E" w:rsidP="00086563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650" w:rsidRPr="003B0C13">
        <w:rPr>
          <w:noProof/>
        </w:rPr>
        <w:drawing>
          <wp:anchor distT="0" distB="0" distL="114300" distR="114300" simplePos="0" relativeHeight="251658253" behindDoc="0" locked="0" layoutInCell="1" allowOverlap="1" wp14:anchorId="1541FF97" wp14:editId="6278C333">
            <wp:simplePos x="0" y="0"/>
            <wp:positionH relativeFrom="column">
              <wp:posOffset>6595533</wp:posOffset>
            </wp:positionH>
            <wp:positionV relativeFrom="paragraph">
              <wp:posOffset>0</wp:posOffset>
            </wp:positionV>
            <wp:extent cx="1924445" cy="469783"/>
            <wp:effectExtent l="0" t="0" r="0" b="0"/>
            <wp:wrapNone/>
            <wp:docPr id="1969348940" name="Picture 196934894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45" cy="46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3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E2B926" wp14:editId="33533BFB">
                <wp:simplePos x="0" y="0"/>
                <wp:positionH relativeFrom="column">
                  <wp:posOffset>4915535</wp:posOffset>
                </wp:positionH>
                <wp:positionV relativeFrom="paragraph">
                  <wp:posOffset>-452755</wp:posOffset>
                </wp:positionV>
                <wp:extent cx="5309870" cy="1266190"/>
                <wp:effectExtent l="0" t="0" r="0" b="0"/>
                <wp:wrapNone/>
                <wp:docPr id="1377132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9870" cy="1266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F8277" id="Rectangle 11" o:spid="_x0000_s1026" style="position:absolute;margin-left:387.05pt;margin-top:-35.65pt;width:418.1pt;height:99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" fillcolor="gray [1629]" stroked="f" strokeweight="1pt"/>
            </w:pict>
          </mc:Fallback>
        </mc:AlternateContent>
      </w:r>
      <w:r w:rsidR="00E324F2" w:rsidRPr="003B0C13">
        <w:rPr>
          <w:noProof/>
        </w:rPr>
        <w:drawing>
          <wp:anchor distT="0" distB="0" distL="114300" distR="114300" simplePos="0" relativeHeight="251658243" behindDoc="0" locked="0" layoutInCell="1" allowOverlap="1" wp14:anchorId="54B98E4B" wp14:editId="6CF80C27">
            <wp:simplePos x="0" y="0"/>
            <wp:positionH relativeFrom="column">
              <wp:posOffset>6526012</wp:posOffset>
            </wp:positionH>
            <wp:positionV relativeFrom="paragraph">
              <wp:posOffset>-49915</wp:posOffset>
            </wp:positionV>
            <wp:extent cx="1924445" cy="469783"/>
            <wp:effectExtent l="0" t="0" r="0" b="0"/>
            <wp:wrapNone/>
            <wp:docPr id="10" name="Picture 1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45" cy="46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1D0" w:rsidRPr="003B0C13">
        <w:softHyphen/>
      </w:r>
    </w:p>
    <w:p w14:paraId="556A1908" w14:textId="77CA7F18" w:rsidR="00FD6054" w:rsidRDefault="00FD6054" w:rsidP="007B1582">
      <w:pPr>
        <w:ind w:right="567"/>
        <w:rPr>
          <w:noProof/>
        </w:rPr>
      </w:pPr>
    </w:p>
    <w:p w14:paraId="624F2DE2" w14:textId="53AD3680" w:rsidR="00E324F2" w:rsidRPr="009603F5" w:rsidRDefault="004F1A6A" w:rsidP="007B1582">
      <w:pPr>
        <w:ind w:right="567"/>
        <w:rPr>
          <w:rFonts w:ascii="Gill Sans MT" w:hAnsi="Gill Sans MT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C64E75A" wp14:editId="5846A3A7">
                <wp:simplePos x="0" y="0"/>
                <wp:positionH relativeFrom="column">
                  <wp:posOffset>2346422</wp:posOffset>
                </wp:positionH>
                <wp:positionV relativeFrom="paragraph">
                  <wp:posOffset>275346</wp:posOffset>
                </wp:positionV>
                <wp:extent cx="2438400" cy="5220000"/>
                <wp:effectExtent l="0" t="0" r="0" b="0"/>
                <wp:wrapNone/>
                <wp:docPr id="14451272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52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0B7FD" w14:textId="77777777" w:rsidR="00FA2F89" w:rsidRDefault="00FA2F89" w:rsidP="001F390E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</w:pPr>
                          </w:p>
                          <w:p w14:paraId="629C672D" w14:textId="09121A08" w:rsidR="00FA2F89" w:rsidRPr="00EB570A" w:rsidRDefault="00FA2F89" w:rsidP="00FA2F89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EB570A"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  <w:t xml:space="preserve">The music of Coldplay by </w:t>
                            </w:r>
                            <w:r w:rsidR="004F1A6A" w:rsidRPr="00EB570A"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  <w:t>candlelight</w:t>
                            </w:r>
                            <w:r w:rsidRPr="00EB570A"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B570A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  <w:t>Tewkesbury Abbey, GL20 5RZ, 9 May, 6.15pm and 8.30pm</w:t>
                            </w:r>
                            <w:r w:rsidRPr="00EB570A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concert of Coldplay songs featuring a live band and vocalists, </w:t>
                            </w:r>
                            <w:r w:rsidRPr="00EB570A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coming</w:t>
                            </w:r>
                            <w:r w:rsidRPr="00EB570A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 the West End.</w:t>
                            </w:r>
                            <w:r w:rsidRPr="00EB570A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570A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  <w:t>https://boxoffice.concertsbycandlelight.com/events/kindadustyltd/2040110</w:t>
                            </w:r>
                          </w:p>
                          <w:p w14:paraId="7D061E82" w14:textId="77777777" w:rsidR="00FA2F89" w:rsidRDefault="00FA2F89" w:rsidP="001F390E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</w:pPr>
                          </w:p>
                          <w:p w14:paraId="7AA0E783" w14:textId="044334D3" w:rsidR="00581977" w:rsidRDefault="00E702E7" w:rsidP="001F390E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  <w:t>Music festival at Chipping Campden</w:t>
                            </w:r>
                            <w:r w:rsidR="00204213">
                              <w:rPr>
                                <w:rFonts w:ascii="Segoe UI" w:hAnsi="Segoe UI" w:cs="Segoe UI"/>
                                <w:color w:val="1C1C1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  <w:t>St James Church, Church Street, Chipping Campden, GL55 6JG, 11 to 23 May</w:t>
                            </w:r>
                            <w:r w:rsidR="00204213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classical music festival featuring 17 concerts over two weeks, </w:t>
                            </w:r>
                            <w:r w:rsidR="00EB570A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performances from world-class artists. </w:t>
                            </w:r>
                            <w:r w:rsidRPr="00E702E7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  <w:t>https://www.campdenmayfestivals.co.uk/music/events</w:t>
                            </w:r>
                          </w:p>
                          <w:p w14:paraId="1B65C0C2" w14:textId="77777777" w:rsidR="00204213" w:rsidRDefault="00204213" w:rsidP="001F390E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147D066" w14:textId="65E8D4AD" w:rsidR="00204213" w:rsidRPr="0078111C" w:rsidRDefault="00204213" w:rsidP="001F390E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E75A" id="Text Box 8" o:spid="_x0000_s1027" type="#_x0000_t202" style="position:absolute;margin-left:184.75pt;margin-top:21.7pt;width:192pt;height:411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" filled="f" stroked="f">
                <v:textbox>
                  <w:txbxContent>
                    <w:p w14:paraId="5320B7FD" w14:textId="77777777" w:rsidR="00FA2F89" w:rsidRDefault="00FA2F89" w:rsidP="001F390E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</w:pPr>
                    </w:p>
                    <w:p w14:paraId="629C672D" w14:textId="09121A08" w:rsidR="00FA2F89" w:rsidRPr="00EB570A" w:rsidRDefault="00FA2F89" w:rsidP="00FA2F89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</w:pPr>
                      <w:r w:rsidRPr="00EB570A"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  <w:t xml:space="preserve">The music of Coldplay by </w:t>
                      </w:r>
                      <w:r w:rsidR="004F1A6A" w:rsidRPr="00EB570A"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  <w:t>candlelight</w:t>
                      </w:r>
                      <w:r w:rsidRPr="00EB570A"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  <w:t xml:space="preserve">, </w:t>
                      </w:r>
                      <w:r w:rsidRPr="00EB570A"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  <w:t>Tewkesbury Abbey, GL20 5RZ, 9 May, 6.15pm and 8.30pm</w:t>
                      </w:r>
                      <w:r w:rsidRPr="00EB570A"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A concert of Coldplay songs featuring a live band and vocalists, </w:t>
                      </w:r>
                      <w:r w:rsidRPr="00EB570A"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coming</w:t>
                      </w:r>
                      <w:r w:rsidRPr="00EB570A"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from the West End.</w:t>
                      </w:r>
                      <w:r w:rsidRPr="00EB570A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B570A"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  <w:t>https://boxoffice.concertsbycandlelight.com/events/kindadustyltd/2040110</w:t>
                      </w:r>
                    </w:p>
                    <w:p w14:paraId="7D061E82" w14:textId="77777777" w:rsidR="00FA2F89" w:rsidRDefault="00FA2F89" w:rsidP="001F390E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</w:pPr>
                    </w:p>
                    <w:p w14:paraId="7AA0E783" w14:textId="044334D3" w:rsidR="00581977" w:rsidRDefault="00E702E7" w:rsidP="001F390E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  <w:t>Music festival at Chipping Campden</w:t>
                      </w:r>
                      <w:r w:rsidR="00204213">
                        <w:rPr>
                          <w:rFonts w:ascii="Segoe UI" w:hAnsi="Segoe UI" w:cs="Segoe UI"/>
                          <w:color w:val="1C1C1C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  <w:t>St James Church, Church Street, Chipping Campden, GL55 6JG, 11 to 23 May</w:t>
                      </w:r>
                      <w:r w:rsidR="00204213"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A classical music festival featuring 17 concerts over two weeks, </w:t>
                      </w:r>
                      <w:r w:rsidR="00EB570A"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with </w:t>
                      </w:r>
                      <w:r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performances from world-class artists. </w:t>
                      </w:r>
                      <w:r w:rsidRPr="00E702E7"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  <w:t>https://www.campdenmayfestivals.co.uk/music/events</w:t>
                      </w:r>
                    </w:p>
                    <w:p w14:paraId="1B65C0C2" w14:textId="77777777" w:rsidR="00204213" w:rsidRDefault="00204213" w:rsidP="001F390E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147D066" w14:textId="65E8D4AD" w:rsidR="00204213" w:rsidRPr="0078111C" w:rsidRDefault="00204213" w:rsidP="001F390E">
                      <w:pPr>
                        <w:pStyle w:val="Heading1"/>
                        <w:spacing w:before="0" w:beforeAutospacing="0" w:after="0" w:afterAutospacing="0"/>
                        <w:rPr>
                          <w:rFonts w:ascii="Segoe UI" w:hAnsi="Segoe UI" w:cs="Segoe U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D2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1CD3D4F" wp14:editId="62EB4EBF">
                <wp:simplePos x="0" y="0"/>
                <wp:positionH relativeFrom="margin">
                  <wp:posOffset>5041265</wp:posOffset>
                </wp:positionH>
                <wp:positionV relativeFrom="margin">
                  <wp:posOffset>1758315</wp:posOffset>
                </wp:positionV>
                <wp:extent cx="3314700" cy="1064260"/>
                <wp:effectExtent l="0" t="0" r="0" b="2540"/>
                <wp:wrapTopAndBottom/>
                <wp:docPr id="904170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4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7CC9F" w14:textId="7992B234" w:rsidR="00032862" w:rsidRPr="006F2F7D" w:rsidRDefault="006F2F7D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 w:rsidRPr="006F2F7D">
                              <w:rPr>
                                <w:rFonts w:ascii="Segoe UI" w:hAnsi="Segoe UI" w:cs="Segoe U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From 14 to 24 May 2026, Christians around the world will once again unite in prayer as part of Thy Kingdom Come.  </w:t>
                            </w:r>
                          </w:p>
                        </w:txbxContent>
                      </wps:txbx>
                      <wps:bodyPr rot="0" vert="horz" wrap="square" lIns="72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3D4F" id="Text Box 3" o:spid="_x0000_s1028" type="#_x0000_t202" style="position:absolute;margin-left:396.95pt;margin-top:138.45pt;width:261pt;height:83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" fillcolor="white [3201]" stroked="f" strokeweight=".5pt">
                <v:textbox inset="2mm,,1mm">
                  <w:txbxContent>
                    <w:p w14:paraId="0977CC9F" w14:textId="7992B234" w:rsidR="00032862" w:rsidRPr="006F2F7D" w:rsidRDefault="006F2F7D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 w:rsidRPr="006F2F7D">
                        <w:rPr>
                          <w:rFonts w:ascii="Segoe UI" w:hAnsi="Segoe UI" w:cs="Segoe UI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From 14 to 24 May 2026, Christians around the world will once again unite in prayer as part of Thy Kingdom Come. 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F213B5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F807A8E" wp14:editId="0CB5D2D5">
                <wp:simplePos x="0" y="0"/>
                <wp:positionH relativeFrom="column">
                  <wp:posOffset>5041265</wp:posOffset>
                </wp:positionH>
                <wp:positionV relativeFrom="paragraph">
                  <wp:posOffset>2781926</wp:posOffset>
                </wp:positionV>
                <wp:extent cx="4606925" cy="3895200"/>
                <wp:effectExtent l="0" t="0" r="3175" b="3810"/>
                <wp:wrapNone/>
                <wp:docPr id="164219150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6925" cy="389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E57C4" w14:textId="71E29FFA" w:rsidR="00F213B5" w:rsidRDefault="00F213B5" w:rsidP="00F213B5">
                            <w:pPr>
                              <w:pStyle w:val="NormalWeb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This year’s theme, ‘God with us’, focuses on the presence of God through His spirit. It reminds us that God is not distant but</w:t>
                            </w:r>
                            <w:r w:rsidR="00F05D29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involved in the everyday moments of our lives – in both joy and sorrow and everything in between.</w:t>
                            </w:r>
                          </w:p>
                          <w:p w14:paraId="4E222F41" w14:textId="7C087DAE" w:rsidR="00F213B5" w:rsidRDefault="006F2F7D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 w:rsidRPr="006F2F7D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Taking place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during the eleven days between Ascension Day and Pentecost, this global movement </w:t>
                            </w:r>
                            <w:r w:rsidR="000D68D2">
                              <w:rPr>
                                <w:rFonts w:ascii="Segoe UI" w:hAnsi="Segoe UI" w:cs="Segoe UI"/>
                                <w:color w:val="000000"/>
                              </w:rPr>
                              <w:t>invites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us to pray for more people to come to know Jesus, while also renewing our own faith in the power of prayer. </w:t>
                            </w:r>
                          </w:p>
                          <w:p w14:paraId="13895B5B" w14:textId="77777777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72DBC888" w14:textId="2C46A0ED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Throughout the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eleven days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Christians are invited to take part in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daily reflections, drawing on stories from scripture such as the story of Ruth and the story of Gideon. Each is intended to reveal something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of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God’s transformative presence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, faithfulness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and power that’s at work in ordinary people and situations. </w:t>
                            </w:r>
                          </w:p>
                          <w:p w14:paraId="39CF5565" w14:textId="77777777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2C98655D" w14:textId="79E7CC53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As we reflect and pray, we are </w:t>
                            </w:r>
                            <w:r w:rsidR="00AC1053">
                              <w:rPr>
                                <w:rFonts w:ascii="Segoe UI" w:hAnsi="Segoe UI" w:cs="Segoe UI"/>
                                <w:color w:val="000000"/>
                              </w:rPr>
                              <w:t>invited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to recognise that same </w:t>
                            </w:r>
                          </w:p>
                          <w:p w14:paraId="4A3EE38A" w14:textId="77777777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7BD700BB" w14:textId="77777777" w:rsidR="00F213B5" w:rsidRDefault="00F213B5" w:rsidP="00F213B5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13722FAA" w14:textId="77777777" w:rsidR="00E82648" w:rsidRPr="00532D5F" w:rsidRDefault="00E82648" w:rsidP="00532D5F">
                            <w:pPr>
                              <w:pStyle w:val="NormalWeb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</w:p>
                          <w:p w14:paraId="1E9B5883" w14:textId="77777777" w:rsidR="009D1335" w:rsidRPr="009D1335" w:rsidRDefault="009D1335" w:rsidP="009D1335">
                            <w:pPr>
                              <w:rPr>
                                <w:rFonts w:ascii="Segoe UI" w:eastAsia="Times New Roman" w:hAnsi="Segoe UI" w:cs="Segoe UI"/>
                                <w:color w:val="000000"/>
                                <w:lang w:eastAsia="en-GB"/>
                              </w:rPr>
                            </w:pPr>
                          </w:p>
                          <w:p w14:paraId="489F6591" w14:textId="77777777" w:rsidR="009D1335" w:rsidRPr="009D1335" w:rsidRDefault="009D1335" w:rsidP="009D1335">
                            <w:pPr>
                              <w:rPr>
                                <w:rFonts w:ascii="Segoe UI" w:eastAsia="Times New Roman" w:hAnsi="Segoe UI" w:cs="Segoe UI"/>
                                <w:color w:val="000000"/>
                                <w:lang w:eastAsia="en-GB"/>
                              </w:rPr>
                            </w:pPr>
                          </w:p>
                          <w:p w14:paraId="26084C8F" w14:textId="77777777" w:rsidR="009D1335" w:rsidRPr="009D1335" w:rsidRDefault="009D1335" w:rsidP="009D1335">
                            <w:pPr>
                              <w:rPr>
                                <w:rFonts w:ascii="Segoe UI" w:eastAsia="Times New Roman" w:hAnsi="Segoe UI" w:cs="Segoe UI"/>
                                <w:color w:val="000000"/>
                                <w:lang w:eastAsia="en-GB"/>
                              </w:rPr>
                            </w:pPr>
                            <w:r w:rsidRPr="009D1335">
                              <w:rPr>
                                <w:rFonts w:ascii="Segoe UI" w:eastAsia="Times New Roman" w:hAnsi="Segoe UI" w:cs="Segoe UI"/>
                                <w:color w:val="000000"/>
                                <w:lang w:eastAsia="en-GB"/>
                              </w:rPr>
                              <w:t> </w:t>
                            </w:r>
                          </w:p>
                          <w:p w14:paraId="276DDE78" w14:textId="77777777" w:rsidR="009D1335" w:rsidRPr="009D1335" w:rsidRDefault="009D1335" w:rsidP="009D1335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en-GB"/>
                              </w:rPr>
                            </w:pPr>
                            <w:r w:rsidRPr="009D133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en-GB"/>
                              </w:rPr>
                              <w:t> </w:t>
                            </w:r>
                          </w:p>
                          <w:p w14:paraId="3CFC773D" w14:textId="77777777" w:rsidR="00EF06AE" w:rsidRPr="00113542" w:rsidRDefault="00EF06AE" w:rsidP="00FA69D9">
                            <w:pPr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7A8E" id="Text Box 10" o:spid="_x0000_s1029" type="#_x0000_t202" style="position:absolute;margin-left:396.95pt;margin-top:219.05pt;width:362.75pt;height:306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" fillcolor="white [3201]" stroked="f" strokeweight=".5pt">
                <v:textbox>
                  <w:txbxContent>
                    <w:p w14:paraId="6B4E57C4" w14:textId="71E29FFA" w:rsidR="00F213B5" w:rsidRDefault="00F213B5" w:rsidP="00F213B5">
                      <w:pPr>
                        <w:pStyle w:val="NormalWeb"/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>This year’s theme, ‘God with us’, focuses on the presence of God through His spirit. It reminds us that God is not distant but</w:t>
                      </w:r>
                      <w:r w:rsidR="00F05D29">
                        <w:rPr>
                          <w:rFonts w:ascii="Segoe UI" w:hAnsi="Segoe UI" w:cs="Segoe U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involved in the everyday moments of our lives – in both joy and sorrow and everything in between.</w:t>
                      </w:r>
                    </w:p>
                    <w:p w14:paraId="4E222F41" w14:textId="7C087DAE" w:rsidR="00F213B5" w:rsidRDefault="006F2F7D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 w:rsidRPr="006F2F7D">
                        <w:rPr>
                          <w:rFonts w:ascii="Segoe UI" w:hAnsi="Segoe UI" w:cs="Segoe UI"/>
                          <w:color w:val="000000"/>
                        </w:rPr>
                        <w:t xml:space="preserve">Taking place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during the eleven days between Ascension Day and Pentecost, this global movement </w:t>
                      </w:r>
                      <w:r w:rsidR="000D68D2">
                        <w:rPr>
                          <w:rFonts w:ascii="Segoe UI" w:hAnsi="Segoe UI" w:cs="Segoe UI"/>
                          <w:color w:val="000000"/>
                        </w:rPr>
                        <w:t>invites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us to pray for more people to come to know Jesus, while also renewing our own faith in the power of prayer. </w:t>
                      </w:r>
                    </w:p>
                    <w:p w14:paraId="13895B5B" w14:textId="77777777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72DBC888" w14:textId="2C46A0ED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>Throughout the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se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eleven days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,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Christians are invited to take part in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daily reflections, drawing on stories from scripture such as the story of Ruth and the story of Gideon. Each is intended to reveal something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of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God’s transformative presence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, faithfulness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and power that’s at work in ordinary people and situations. </w:t>
                      </w:r>
                    </w:p>
                    <w:p w14:paraId="39CF5565" w14:textId="77777777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2C98655D" w14:textId="79E7CC53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As we reflect and pray, we are </w:t>
                      </w:r>
                      <w:r w:rsidR="00AC1053">
                        <w:rPr>
                          <w:rFonts w:ascii="Segoe UI" w:hAnsi="Segoe UI" w:cs="Segoe UI"/>
                          <w:color w:val="000000"/>
                        </w:rPr>
                        <w:t>invited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to recognise that same </w:t>
                      </w:r>
                    </w:p>
                    <w:p w14:paraId="4A3EE38A" w14:textId="77777777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7BD700BB" w14:textId="77777777" w:rsidR="00F213B5" w:rsidRDefault="00F213B5" w:rsidP="00F213B5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13722FAA" w14:textId="77777777" w:rsidR="00E82648" w:rsidRPr="00532D5F" w:rsidRDefault="00E82648" w:rsidP="00532D5F">
                      <w:pPr>
                        <w:pStyle w:val="NormalWeb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</w:p>
                    <w:p w14:paraId="1E9B5883" w14:textId="77777777" w:rsidR="009D1335" w:rsidRPr="009D1335" w:rsidRDefault="009D1335" w:rsidP="009D1335">
                      <w:pPr>
                        <w:rPr>
                          <w:rFonts w:ascii="Segoe UI" w:eastAsia="Times New Roman" w:hAnsi="Segoe UI" w:cs="Segoe UI"/>
                          <w:color w:val="000000"/>
                          <w:lang w:eastAsia="en-GB"/>
                        </w:rPr>
                      </w:pPr>
                    </w:p>
                    <w:p w14:paraId="489F6591" w14:textId="77777777" w:rsidR="009D1335" w:rsidRPr="009D1335" w:rsidRDefault="009D1335" w:rsidP="009D1335">
                      <w:pPr>
                        <w:rPr>
                          <w:rFonts w:ascii="Segoe UI" w:eastAsia="Times New Roman" w:hAnsi="Segoe UI" w:cs="Segoe UI"/>
                          <w:color w:val="000000"/>
                          <w:lang w:eastAsia="en-GB"/>
                        </w:rPr>
                      </w:pPr>
                    </w:p>
                    <w:p w14:paraId="26084C8F" w14:textId="77777777" w:rsidR="009D1335" w:rsidRPr="009D1335" w:rsidRDefault="009D1335" w:rsidP="009D1335">
                      <w:pPr>
                        <w:rPr>
                          <w:rFonts w:ascii="Segoe UI" w:eastAsia="Times New Roman" w:hAnsi="Segoe UI" w:cs="Segoe UI"/>
                          <w:color w:val="000000"/>
                          <w:lang w:eastAsia="en-GB"/>
                        </w:rPr>
                      </w:pPr>
                      <w:r w:rsidRPr="009D1335">
                        <w:rPr>
                          <w:rFonts w:ascii="Segoe UI" w:eastAsia="Times New Roman" w:hAnsi="Segoe UI" w:cs="Segoe UI"/>
                          <w:color w:val="000000"/>
                          <w:lang w:eastAsia="en-GB"/>
                        </w:rPr>
                        <w:t> </w:t>
                      </w:r>
                    </w:p>
                    <w:p w14:paraId="276DDE78" w14:textId="77777777" w:rsidR="009D1335" w:rsidRPr="009D1335" w:rsidRDefault="009D1335" w:rsidP="009D1335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lang w:eastAsia="en-GB"/>
                        </w:rPr>
                      </w:pPr>
                      <w:r w:rsidRPr="009D1335">
                        <w:rPr>
                          <w:rFonts w:ascii="Times New Roman" w:eastAsia="Times New Roman" w:hAnsi="Times New Roman" w:cs="Times New Roman"/>
                          <w:color w:val="000000"/>
                          <w:lang w:eastAsia="en-GB"/>
                        </w:rPr>
                        <w:t> </w:t>
                      </w:r>
                    </w:p>
                    <w:p w14:paraId="3CFC773D" w14:textId="77777777" w:rsidR="00EF06AE" w:rsidRPr="00113542" w:rsidRDefault="00EF06AE" w:rsidP="00FA69D9">
                      <w:pPr>
                        <w:rPr>
                          <w:rFonts w:ascii="Gill Sans MT" w:hAnsi="Gill Sans M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151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9FBF1A" wp14:editId="5F2AB9EF">
                <wp:simplePos x="0" y="0"/>
                <wp:positionH relativeFrom="page">
                  <wp:posOffset>5473700</wp:posOffset>
                </wp:positionH>
                <wp:positionV relativeFrom="paragraph">
                  <wp:posOffset>593090</wp:posOffset>
                </wp:positionV>
                <wp:extent cx="4876800" cy="1296000"/>
                <wp:effectExtent l="0" t="0" r="0" b="0"/>
                <wp:wrapSquare wrapText="bothSides"/>
                <wp:docPr id="9200137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4026" w14:textId="672D9794" w:rsidR="005026AB" w:rsidRPr="006F2F7D" w:rsidRDefault="00204213" w:rsidP="00D8068A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F2F7D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Thy Kingdom Come 2026</w:t>
                            </w:r>
                            <w:r w:rsidR="006F2F7D" w:rsidRPr="006F2F7D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: ‘God with us’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BF1A" id="Text Box 9" o:spid="_x0000_s1030" type="#_x0000_t202" style="position:absolute;margin-left:431pt;margin-top:46.7pt;width:384pt;height:102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" stroked="f">
                <v:textbox>
                  <w:txbxContent>
                    <w:p w14:paraId="429C4026" w14:textId="672D9794" w:rsidR="005026AB" w:rsidRPr="006F2F7D" w:rsidRDefault="00204213" w:rsidP="00D8068A">
                      <w:pPr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6F2F7D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  <w:lang w:val="en-US"/>
                        </w:rPr>
                        <w:t>Thy Kingdom Come 2026</w:t>
                      </w:r>
                      <w:r w:rsidR="006F2F7D" w:rsidRPr="006F2F7D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  <w:lang w:val="en-US"/>
                        </w:rPr>
                        <w:t>: ‘God with us’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5C32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CEB5A2D" wp14:editId="11E2DFB7">
                <wp:simplePos x="0" y="0"/>
                <wp:positionH relativeFrom="margin">
                  <wp:posOffset>8286750</wp:posOffset>
                </wp:positionH>
                <wp:positionV relativeFrom="paragraph">
                  <wp:posOffset>1390015</wp:posOffset>
                </wp:positionV>
                <wp:extent cx="1362075" cy="1323975"/>
                <wp:effectExtent l="0" t="0" r="0" b="0"/>
                <wp:wrapNone/>
                <wp:docPr id="16266759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FA0A8" w14:textId="5BCA8F8E" w:rsidR="007A4ADB" w:rsidRDefault="00832DF0" w:rsidP="00260B2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224B0" wp14:editId="25477869">
                                  <wp:extent cx="1317625" cy="1317625"/>
                                  <wp:effectExtent l="0" t="0" r="3175" b="3175"/>
                                  <wp:docPr id="2336041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604121" name="Picture 23360412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625" cy="131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5A2D" id="Text Box 7" o:spid="_x0000_s1031" type="#_x0000_t202" style="position:absolute;margin-left:652.5pt;margin-top:109.45pt;width:107.25pt;height:104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" fillcolor="white [3201]" stroked="f" strokeweight=".5pt">
                <v:textbox inset="0,0,0,0">
                  <w:txbxContent>
                    <w:p w14:paraId="1A4FA0A8" w14:textId="5BCA8F8E" w:rsidR="007A4ADB" w:rsidRDefault="00832DF0" w:rsidP="00260B2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F224B0" wp14:editId="25477869">
                            <wp:extent cx="1317625" cy="1317625"/>
                            <wp:effectExtent l="0" t="0" r="3175" b="3175"/>
                            <wp:docPr id="2336041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604121" name="Picture 23360412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625" cy="131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1F6" w:rsidRPr="009603F5">
        <w:rPr>
          <w:b/>
          <w:bCs/>
          <w:noProof/>
        </w:rPr>
        <w:drawing>
          <wp:anchor distT="0" distB="0" distL="114300" distR="114300" simplePos="0" relativeHeight="251658242" behindDoc="1" locked="0" layoutInCell="1" allowOverlap="1" wp14:anchorId="125A7ADA" wp14:editId="3910F60D">
            <wp:simplePos x="0" y="0"/>
            <wp:positionH relativeFrom="margin">
              <wp:posOffset>-38100</wp:posOffset>
            </wp:positionH>
            <wp:positionV relativeFrom="paragraph">
              <wp:posOffset>5504815</wp:posOffset>
            </wp:positionV>
            <wp:extent cx="3822700" cy="1032367"/>
            <wp:effectExtent l="0" t="0" r="6350" b="0"/>
            <wp:wrapNone/>
            <wp:docPr id="6" name="Picture 6" descr="Have your say - Visit Facebook f/Diocese.of.Gloucester, email Katherine at kclamp@glosdioc.org.uk, follow us on Twitter @glosdioc, view videos on YouTube Diocese of Gloucester or visit our website gloucester.anglican.o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ave your say - Visit Facebook f/Diocese.of.Gloucester, email Katherine at kclamp@glosdioc.org.uk, follow us on Twitter @glosdioc, view videos on YouTube Diocese of Gloucester or visit our website gloucester.anglican.or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52" cy="103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C3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1960B2" wp14:editId="4855E61A">
                <wp:simplePos x="0" y="0"/>
                <wp:positionH relativeFrom="margin">
                  <wp:posOffset>5019675</wp:posOffset>
                </wp:positionH>
                <wp:positionV relativeFrom="paragraph">
                  <wp:posOffset>137795</wp:posOffset>
                </wp:positionV>
                <wp:extent cx="5086350" cy="337820"/>
                <wp:effectExtent l="0" t="0" r="0" b="0"/>
                <wp:wrapNone/>
                <wp:docPr id="18184112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5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1D4E" w14:textId="6BE94688" w:rsidR="00A34976" w:rsidRPr="00E324F2" w:rsidRDefault="00526461" w:rsidP="00A3497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324F2"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 Messenger </w:t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2418CD"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03274"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9D1335"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204213">
                              <w:rPr>
                                <w:rFonts w:ascii="Gill Sans MT" w:eastAsia="Gill Sans MT" w:hAnsi="Gill Sans MT" w:cs="Gill Sans MT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60B2" id="Text Box 6" o:spid="_x0000_s1032" type="#_x0000_t202" style="position:absolute;margin-left:395.25pt;margin-top:10.85pt;width:400.5pt;height:26.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" filled="f" stroked="f">
                <v:textbox>
                  <w:txbxContent>
                    <w:p w14:paraId="6CE91D4E" w14:textId="6BE94688" w:rsidR="00A34976" w:rsidRPr="00E324F2" w:rsidRDefault="00526461" w:rsidP="00A34976">
                      <w:pPr>
                        <w:rPr>
                          <w:color w:val="FFFFFF" w:themeColor="background1"/>
                        </w:rPr>
                      </w:pPr>
                      <w:r w:rsidRPr="00E324F2"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 xml:space="preserve">The Messenger </w:t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2418CD"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403274"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 xml:space="preserve">May </w:t>
                      </w:r>
                      <w:r w:rsidR="009D1335"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204213">
                        <w:rPr>
                          <w:rFonts w:ascii="Gill Sans MT" w:eastAsia="Gill Sans MT" w:hAnsi="Gill Sans MT" w:cs="Gill Sans MT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4F2" w:rsidRPr="009603F5">
        <w:rPr>
          <w:b/>
          <w:bCs/>
          <w:sz w:val="22"/>
          <w:szCs w:val="22"/>
        </w:rPr>
        <w:br w:type="page"/>
      </w:r>
    </w:p>
    <w:p w14:paraId="12A02493" w14:textId="5918A708" w:rsidR="00A923E4" w:rsidRDefault="001656D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6DE30D7" wp14:editId="636B6761">
                <wp:simplePos x="0" y="0"/>
                <wp:positionH relativeFrom="column">
                  <wp:posOffset>5066030</wp:posOffset>
                </wp:positionH>
                <wp:positionV relativeFrom="paragraph">
                  <wp:posOffset>-81280</wp:posOffset>
                </wp:positionV>
                <wp:extent cx="4906010" cy="6951945"/>
                <wp:effectExtent l="0" t="0" r="0" b="0"/>
                <wp:wrapNone/>
                <wp:docPr id="6441492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6010" cy="695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ADA5F" w14:textId="6FE4E909" w:rsidR="001656D5" w:rsidRPr="00526F04" w:rsidRDefault="001656D5" w:rsidP="0064090C">
                            <w:pPr>
                              <w:rPr>
                                <w:rFonts w:ascii="Segoe UI" w:eastAsia="Times New Roman" w:hAnsi="Segoe UI" w:cs="Segoe UI"/>
                                <w:color w:val="000000" w:themeColor="text1"/>
                                <w:lang w:eastAsia="en-GB"/>
                              </w:rPr>
                            </w:pPr>
                            <w:r w:rsidRPr="007E4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Faith stories: </w:t>
                            </w:r>
                            <w:r w:rsidR="00204213" w:rsidRPr="007E4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Barnaby’s transformation</w:t>
                            </w:r>
                            <w:r w:rsidR="00340B64" w:rsidRPr="007E4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br/>
                            </w:r>
                          </w:p>
                          <w:p w14:paraId="477AFF94" w14:textId="3BC9BE00" w:rsidR="001656D5" w:rsidRDefault="001656D5" w:rsidP="0064090C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1656D5"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 xml:space="preserve">24-year-old Barnaby worships at Trinity Cheltenham, where becoming part of the community has profoundly shaped his life. Through Trinity’s SPEAR programme he has gained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>confidence,</w:t>
                            </w:r>
                            <w:r w:rsidRPr="001656D5"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 xml:space="preserve"> employability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 xml:space="preserve">skills, and a renewed purpose, </w:t>
                            </w:r>
                            <w:r w:rsidRPr="001656D5"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 xml:space="preserve">while also exploring the Christian faith through Alpha – a journey 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>that led to</w:t>
                            </w:r>
                            <w:r w:rsidRPr="001656D5">
                              <w:rPr>
                                <w:rFonts w:ascii="Segoe UI" w:hAnsi="Segoe UI" w:cs="Segoe UI"/>
                                <w:color w:val="000000" w:themeColor="text1"/>
                                <w:shd w:val="clear" w:color="auto" w:fill="FFFFFF"/>
                              </w:rPr>
                              <w:t xml:space="preserve"> his baptism.</w:t>
                            </w:r>
                          </w:p>
                          <w:p w14:paraId="339C5050" w14:textId="140E674F" w:rsidR="001656D5" w:rsidRPr="001656D5" w:rsidRDefault="007E4217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“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 xml:space="preserve">In March 2023,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I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 xml:space="preserve"> met two SPEAR representatives at the job centre</w:t>
                            </w:r>
                            <w:r w:rsidR="001656D5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>T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>his was when my trajectory changed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,” Barnaby said.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“</w:t>
                            </w:r>
                            <w:r w:rsidR="001656D5" w:rsidRPr="001656D5">
                              <w:rPr>
                                <w:rFonts w:ascii="Segoe UI" w:hAnsi="Segoe UI" w:cs="Segoe UI"/>
                              </w:rPr>
                              <w:t>They were so kind and encouraging, and they suggested I take part in the SPEAR programme.”</w:t>
                            </w:r>
                          </w:p>
                          <w:p w14:paraId="0EC1C9E8" w14:textId="77777777" w:rsidR="001656D5" w:rsidRPr="007E4217" w:rsidRDefault="001656D5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 w:rsidRPr="007E4217">
                              <w:rPr>
                                <w:rFonts w:ascii="Segoe UI" w:hAnsi="Segoe UI" w:cs="Segoe UI"/>
                              </w:rPr>
                              <w:t>Through SPEAR, he completed employability training and learnt the importance of confidence and communication, while being surrounded by people who believed in his potential.</w:t>
                            </w:r>
                          </w:p>
                          <w:p w14:paraId="3B6B8FA4" w14:textId="3B431F28" w:rsidR="001656D5" w:rsidRPr="007E4217" w:rsidRDefault="001656D5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 w:rsidRPr="007E4217">
                              <w:rPr>
                                <w:rFonts w:ascii="Segoe UI" w:hAnsi="Segoe UI" w:cs="Segoe UI"/>
                              </w:rPr>
                              <w:t>“It introduced me to a supportive communit</w:t>
                            </w:r>
                            <w:r w:rsidR="007E4217" w:rsidRPr="007E4217">
                              <w:rPr>
                                <w:rFonts w:ascii="Segoe UI" w:hAnsi="Segoe UI" w:cs="Segoe UI"/>
                              </w:rPr>
                              <w:t>y. They encouraged me to try the Alpha course, and this</w:t>
                            </w:r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 was the big turning point for me spiritually. </w:t>
                            </w:r>
                            <w:r w:rsidR="007E4217" w:rsidRPr="007E4217">
                              <w:rPr>
                                <w:rFonts w:ascii="Segoe UI" w:hAnsi="Segoe UI" w:cs="Segoe UI"/>
                              </w:rPr>
                              <w:t xml:space="preserve">Alpha </w:t>
                            </w:r>
                            <w:r w:rsidRPr="007E4217">
                              <w:rPr>
                                <w:rFonts w:ascii="Segoe UI" w:hAnsi="Segoe UI" w:cs="Segoe UI"/>
                              </w:rPr>
                              <w:t>really ignited my faith, and it was the moment when I decided I wanted to follow this.”</w:t>
                            </w:r>
                          </w:p>
                          <w:p w14:paraId="28724F8F" w14:textId="379CD48F" w:rsidR="001656D5" w:rsidRPr="007E4217" w:rsidRDefault="001656D5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Barnaby has been attending Trinity for around two years and was baptised </w:t>
                            </w:r>
                            <w:r w:rsidR="007E4217" w:rsidRPr="007E4217">
                              <w:rPr>
                                <w:rFonts w:ascii="Segoe UI" w:hAnsi="Segoe UI" w:cs="Segoe UI"/>
                              </w:rPr>
                              <w:t>in March.</w:t>
                            </w:r>
                          </w:p>
                          <w:p w14:paraId="4462F7A4" w14:textId="649EF36A" w:rsidR="001656D5" w:rsidRPr="007E4217" w:rsidRDefault="001656D5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“The first time I went to church, I had a </w:t>
                            </w:r>
                            <w:proofErr w:type="gramStart"/>
                            <w:r w:rsidRPr="007E4217">
                              <w:rPr>
                                <w:rFonts w:ascii="Segoe UI" w:hAnsi="Segoe UI" w:cs="Segoe UI"/>
                              </w:rPr>
                              <w:t>really strong</w:t>
                            </w:r>
                            <w:proofErr w:type="gramEnd"/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 experience…</w:t>
                            </w:r>
                            <w:r w:rsidR="007E4217">
                              <w:rPr>
                                <w:rFonts w:ascii="Segoe UI" w:hAnsi="Segoe UI" w:cs="Segoe UI"/>
                              </w:rPr>
                              <w:t xml:space="preserve"> it’s</w:t>
                            </w:r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 been transformative. It’s been so good for my mental health.”</w:t>
                            </w:r>
                          </w:p>
                          <w:p w14:paraId="23C32E7D" w14:textId="370A30FE" w:rsidR="001656D5" w:rsidRDefault="001656D5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 w:rsidRPr="007E4217">
                              <w:rPr>
                                <w:rFonts w:ascii="Segoe UI" w:hAnsi="Segoe UI" w:cs="Segoe UI"/>
                              </w:rPr>
                              <w:t xml:space="preserve">He now works at The Armoury gym and continues to stay involved with SPEAR, returning to </w:t>
                            </w:r>
                            <w:r w:rsidR="007E4217">
                              <w:rPr>
                                <w:rFonts w:ascii="Segoe UI" w:hAnsi="Segoe UI" w:cs="Segoe UI"/>
                              </w:rPr>
                              <w:t xml:space="preserve">SPEAR celebrations to </w:t>
                            </w:r>
                            <w:r w:rsidRPr="007E4217">
                              <w:rPr>
                                <w:rFonts w:ascii="Segoe UI" w:hAnsi="Segoe UI" w:cs="Segoe UI"/>
                              </w:rPr>
                              <w:t>share his story</w:t>
                            </w:r>
                            <w:r w:rsidR="007E4217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</w:p>
                          <w:p w14:paraId="21F70F77" w14:textId="66842648" w:rsidR="00526F04" w:rsidRPr="007E4217" w:rsidRDefault="00526F04" w:rsidP="001656D5">
                            <w:pPr>
                              <w:pStyle w:val="NormalWeb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Read Barnaby’s full faith story at </w:t>
                            </w:r>
                            <w:r w:rsidRPr="00526F04">
                              <w:rPr>
                                <w:rFonts w:ascii="Segoe UI" w:hAnsi="Segoe UI" w:cs="Segoe UI"/>
                              </w:rPr>
                              <w:t>https://gloucester.anglican.org/2026/faith-stories-barnabys-transformation/</w:t>
                            </w:r>
                          </w:p>
                          <w:p w14:paraId="0FD1B0E4" w14:textId="77777777" w:rsidR="001656D5" w:rsidRPr="001656D5" w:rsidRDefault="001656D5" w:rsidP="0064090C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30D7" id="Text Box 5" o:spid="_x0000_s1033" type="#_x0000_t202" style="position:absolute;margin-left:398.9pt;margin-top:-6.4pt;width:386.3pt;height:547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" fillcolor="white [3201]" stroked="f" strokeweight=".5pt">
                <v:textbox>
                  <w:txbxContent>
                    <w:p w14:paraId="458ADA5F" w14:textId="6FE4E909" w:rsidR="001656D5" w:rsidRPr="00526F04" w:rsidRDefault="001656D5" w:rsidP="0064090C">
                      <w:pPr>
                        <w:rPr>
                          <w:rFonts w:ascii="Segoe UI" w:eastAsia="Times New Roman" w:hAnsi="Segoe UI" w:cs="Segoe UI"/>
                          <w:color w:val="000000" w:themeColor="text1"/>
                          <w:lang w:eastAsia="en-GB"/>
                        </w:rPr>
                      </w:pPr>
                      <w:r w:rsidRPr="007E4217">
                        <w:rPr>
                          <w:rFonts w:ascii="Segoe UI" w:eastAsia="Times New Roman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Faith stories: </w:t>
                      </w:r>
                      <w:r w:rsidR="00204213" w:rsidRPr="007E4217">
                        <w:rPr>
                          <w:rFonts w:ascii="Segoe UI" w:eastAsia="Times New Roman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Barnaby’s transformation</w:t>
                      </w:r>
                      <w:r w:rsidR="00340B64" w:rsidRPr="007E4217">
                        <w:rPr>
                          <w:rFonts w:ascii="Segoe UI" w:eastAsia="Times New Roman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br/>
                      </w:r>
                    </w:p>
                    <w:p w14:paraId="477AFF94" w14:textId="3BC9BE00" w:rsidR="001656D5" w:rsidRDefault="001656D5" w:rsidP="0064090C">
                      <w:pPr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</w:pPr>
                      <w:r w:rsidRPr="001656D5"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 xml:space="preserve">24-year-old Barnaby worships at Trinity Cheltenham, where becoming part of the community has profoundly shaped his life. Through Trinity’s SPEAR programme he has gained 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>confidence,</w:t>
                      </w:r>
                      <w:r w:rsidRPr="001656D5"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 xml:space="preserve"> employability 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 xml:space="preserve">skills, and a renewed purpose, </w:t>
                      </w:r>
                      <w:r w:rsidRPr="001656D5"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 xml:space="preserve">while also exploring the Christian faith through Alpha – a journey 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>that led to</w:t>
                      </w:r>
                      <w:r w:rsidRPr="001656D5">
                        <w:rPr>
                          <w:rFonts w:ascii="Segoe UI" w:hAnsi="Segoe UI" w:cs="Segoe UI"/>
                          <w:color w:val="000000" w:themeColor="text1"/>
                          <w:shd w:val="clear" w:color="auto" w:fill="FFFFFF"/>
                        </w:rPr>
                        <w:t xml:space="preserve"> his baptism.</w:t>
                      </w:r>
                    </w:p>
                    <w:p w14:paraId="339C5050" w14:textId="140E674F" w:rsidR="001656D5" w:rsidRPr="001656D5" w:rsidRDefault="007E4217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“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 xml:space="preserve">In March 2023, </w:t>
                      </w:r>
                      <w:r>
                        <w:rPr>
                          <w:rFonts w:ascii="Segoe UI" w:hAnsi="Segoe UI" w:cs="Segoe UI"/>
                        </w:rPr>
                        <w:t>I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 xml:space="preserve"> met two SPEAR representatives at the job centre</w:t>
                      </w:r>
                      <w:r w:rsidR="001656D5">
                        <w:rPr>
                          <w:rFonts w:ascii="Segoe UI" w:hAnsi="Segoe UI" w:cs="Segoe UI"/>
                        </w:rPr>
                        <w:t>.</w:t>
                      </w:r>
                      <w:r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>T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>his was when my trajectory changed</w:t>
                      </w:r>
                      <w:r>
                        <w:rPr>
                          <w:rFonts w:ascii="Segoe UI" w:hAnsi="Segoe UI" w:cs="Segoe UI"/>
                        </w:rPr>
                        <w:t>,” Barnaby said.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</w:rPr>
                        <w:t>“</w:t>
                      </w:r>
                      <w:r w:rsidR="001656D5" w:rsidRPr="001656D5">
                        <w:rPr>
                          <w:rFonts w:ascii="Segoe UI" w:hAnsi="Segoe UI" w:cs="Segoe UI"/>
                        </w:rPr>
                        <w:t>They were so kind and encouraging, and they suggested I take part in the SPEAR programme.”</w:t>
                      </w:r>
                    </w:p>
                    <w:p w14:paraId="0EC1C9E8" w14:textId="77777777" w:rsidR="001656D5" w:rsidRPr="007E4217" w:rsidRDefault="001656D5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 w:rsidRPr="007E4217">
                        <w:rPr>
                          <w:rFonts w:ascii="Segoe UI" w:hAnsi="Segoe UI" w:cs="Segoe UI"/>
                        </w:rPr>
                        <w:t>Through SPEAR, he completed employability training and learnt the importance of confidence and communication, while being surrounded by people who believed in his potential.</w:t>
                      </w:r>
                    </w:p>
                    <w:p w14:paraId="3B6B8FA4" w14:textId="3B431F28" w:rsidR="001656D5" w:rsidRPr="007E4217" w:rsidRDefault="001656D5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 w:rsidRPr="007E4217">
                        <w:rPr>
                          <w:rFonts w:ascii="Segoe UI" w:hAnsi="Segoe UI" w:cs="Segoe UI"/>
                        </w:rPr>
                        <w:t>“It introduced me to a supportive communit</w:t>
                      </w:r>
                      <w:r w:rsidR="007E4217" w:rsidRPr="007E4217">
                        <w:rPr>
                          <w:rFonts w:ascii="Segoe UI" w:hAnsi="Segoe UI" w:cs="Segoe UI"/>
                        </w:rPr>
                        <w:t>y. They encouraged me to try the Alpha course, and this</w:t>
                      </w:r>
                      <w:r w:rsidRPr="007E4217">
                        <w:rPr>
                          <w:rFonts w:ascii="Segoe UI" w:hAnsi="Segoe UI" w:cs="Segoe UI"/>
                        </w:rPr>
                        <w:t xml:space="preserve"> was the big turning point for me spiritually. </w:t>
                      </w:r>
                      <w:r w:rsidR="007E4217" w:rsidRPr="007E4217">
                        <w:rPr>
                          <w:rFonts w:ascii="Segoe UI" w:hAnsi="Segoe UI" w:cs="Segoe UI"/>
                        </w:rPr>
                        <w:t xml:space="preserve">Alpha </w:t>
                      </w:r>
                      <w:r w:rsidRPr="007E4217">
                        <w:rPr>
                          <w:rFonts w:ascii="Segoe UI" w:hAnsi="Segoe UI" w:cs="Segoe UI"/>
                        </w:rPr>
                        <w:t>really ignited my faith, and it was the moment when I decided I wanted to follow this.”</w:t>
                      </w:r>
                    </w:p>
                    <w:p w14:paraId="28724F8F" w14:textId="379CD48F" w:rsidR="001656D5" w:rsidRPr="007E4217" w:rsidRDefault="001656D5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 w:rsidRPr="007E4217">
                        <w:rPr>
                          <w:rFonts w:ascii="Segoe UI" w:hAnsi="Segoe UI" w:cs="Segoe UI"/>
                        </w:rPr>
                        <w:t xml:space="preserve">Barnaby has been attending Trinity for around two years and was baptised </w:t>
                      </w:r>
                      <w:r w:rsidR="007E4217" w:rsidRPr="007E4217">
                        <w:rPr>
                          <w:rFonts w:ascii="Segoe UI" w:hAnsi="Segoe UI" w:cs="Segoe UI"/>
                        </w:rPr>
                        <w:t>in March.</w:t>
                      </w:r>
                    </w:p>
                    <w:p w14:paraId="4462F7A4" w14:textId="649EF36A" w:rsidR="001656D5" w:rsidRPr="007E4217" w:rsidRDefault="001656D5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 w:rsidRPr="007E4217">
                        <w:rPr>
                          <w:rFonts w:ascii="Segoe UI" w:hAnsi="Segoe UI" w:cs="Segoe UI"/>
                        </w:rPr>
                        <w:t xml:space="preserve">“The first time I went to church, I had a </w:t>
                      </w:r>
                      <w:proofErr w:type="gramStart"/>
                      <w:r w:rsidRPr="007E4217">
                        <w:rPr>
                          <w:rFonts w:ascii="Segoe UI" w:hAnsi="Segoe UI" w:cs="Segoe UI"/>
                        </w:rPr>
                        <w:t>really strong</w:t>
                      </w:r>
                      <w:proofErr w:type="gramEnd"/>
                      <w:r w:rsidRPr="007E4217">
                        <w:rPr>
                          <w:rFonts w:ascii="Segoe UI" w:hAnsi="Segoe UI" w:cs="Segoe UI"/>
                        </w:rPr>
                        <w:t xml:space="preserve"> experience…</w:t>
                      </w:r>
                      <w:r w:rsidR="007E4217">
                        <w:rPr>
                          <w:rFonts w:ascii="Segoe UI" w:hAnsi="Segoe UI" w:cs="Segoe UI"/>
                        </w:rPr>
                        <w:t xml:space="preserve"> it’s</w:t>
                      </w:r>
                      <w:r w:rsidRPr="007E4217">
                        <w:rPr>
                          <w:rFonts w:ascii="Segoe UI" w:hAnsi="Segoe UI" w:cs="Segoe UI"/>
                        </w:rPr>
                        <w:t xml:space="preserve"> been transformative. It’s been so good for my mental health.”</w:t>
                      </w:r>
                    </w:p>
                    <w:p w14:paraId="23C32E7D" w14:textId="370A30FE" w:rsidR="001656D5" w:rsidRDefault="001656D5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 w:rsidRPr="007E4217">
                        <w:rPr>
                          <w:rFonts w:ascii="Segoe UI" w:hAnsi="Segoe UI" w:cs="Segoe UI"/>
                        </w:rPr>
                        <w:t xml:space="preserve">He now works at The Armoury gym and continues to stay involved with SPEAR, returning to </w:t>
                      </w:r>
                      <w:r w:rsidR="007E4217">
                        <w:rPr>
                          <w:rFonts w:ascii="Segoe UI" w:hAnsi="Segoe UI" w:cs="Segoe UI"/>
                        </w:rPr>
                        <w:t xml:space="preserve">SPEAR celebrations to </w:t>
                      </w:r>
                      <w:r w:rsidRPr="007E4217">
                        <w:rPr>
                          <w:rFonts w:ascii="Segoe UI" w:hAnsi="Segoe UI" w:cs="Segoe UI"/>
                        </w:rPr>
                        <w:t>share his story</w:t>
                      </w:r>
                      <w:r w:rsidR="007E4217">
                        <w:rPr>
                          <w:rFonts w:ascii="Segoe UI" w:hAnsi="Segoe UI" w:cs="Segoe UI"/>
                        </w:rPr>
                        <w:t>.</w:t>
                      </w:r>
                    </w:p>
                    <w:p w14:paraId="21F70F77" w14:textId="66842648" w:rsidR="00526F04" w:rsidRPr="007E4217" w:rsidRDefault="00526F04" w:rsidP="001656D5">
                      <w:pPr>
                        <w:pStyle w:val="NormalWeb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Read Barnaby’s full faith story at </w:t>
                      </w:r>
                      <w:r w:rsidRPr="00526F04">
                        <w:rPr>
                          <w:rFonts w:ascii="Segoe UI" w:hAnsi="Segoe UI" w:cs="Segoe UI"/>
                        </w:rPr>
                        <w:t>https://gloucester.anglican.org/2026/faith-stories-barnabys-transformation/</w:t>
                      </w:r>
                    </w:p>
                    <w:p w14:paraId="0FD1B0E4" w14:textId="77777777" w:rsidR="001656D5" w:rsidRPr="001656D5" w:rsidRDefault="001656D5" w:rsidP="0064090C">
                      <w:pPr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053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F807A8E" wp14:editId="09322CDF">
                <wp:simplePos x="0" y="0"/>
                <wp:positionH relativeFrom="column">
                  <wp:posOffset>6263</wp:posOffset>
                </wp:positionH>
                <wp:positionV relativeFrom="paragraph">
                  <wp:posOffset>18789</wp:posOffset>
                </wp:positionV>
                <wp:extent cx="4663440" cy="4722312"/>
                <wp:effectExtent l="0" t="0" r="0" b="2540"/>
                <wp:wrapNone/>
                <wp:docPr id="4298447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3440" cy="472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8721C" w14:textId="466AAA3C" w:rsidR="00F213B5" w:rsidRDefault="00F213B5" w:rsidP="00F213B5">
                            <w:pPr>
                              <w:pStyle w:val="NormalWeb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presence at work in our own lives and communities.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At its heart is an invitation to pray each day for five people we know - whether it be friends, family, neighbours or colleagues – that they might encounter the love of Christ. </w:t>
                            </w:r>
                          </w:p>
                          <w:p w14:paraId="35E8B825" w14:textId="33919FEB" w:rsidR="00BC54C2" w:rsidRDefault="00F213B5" w:rsidP="00F213B5">
                            <w:pPr>
                              <w:pStyle w:val="NormalWeb"/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s churches and individuals across our diocese and beyond join in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, this is an opportunity to come together with a shared purpose, trusting that God is at work in the lives of those we hold before Him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.</w:t>
                            </w:r>
                          </w:p>
                          <w:p w14:paraId="357A2F86" w14:textId="4FA9AF86" w:rsidR="000D68D2" w:rsidRDefault="00BC54C2" w:rsidP="00DF255C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Whether you are new to </w:t>
                            </w:r>
                            <w:r w:rsidR="000D68D2">
                              <w:rPr>
                                <w:rFonts w:ascii="Segoe UI" w:hAnsi="Segoe UI" w:cs="Segoe UI"/>
                                <w:color w:val="000000"/>
                              </w:rPr>
                              <w:t>prayer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or have taken part in previous years, Thy Kingdom Come offers a fresh opportunity to join this global </w:t>
                            </w:r>
                            <w:r w:rsidR="000D68D2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wave of prayer. Individuals, households and churches are all encourage to take part in ways that feel natural and meaningful to them – through personal devotion, small groups, or gathered worship. </w:t>
                            </w:r>
                          </w:p>
                          <w:p w14:paraId="3FE679D0" w14:textId="77777777" w:rsidR="000D68D2" w:rsidRDefault="000D68D2" w:rsidP="00DF255C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  <w:p w14:paraId="2BF201EE" w14:textId="64F60558" w:rsidR="000D68D2" w:rsidRDefault="000D68D2" w:rsidP="00DF255C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To help</w:t>
                            </w:r>
                            <w:r w:rsidR="00F213B5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individuals and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church</w:t>
                            </w:r>
                            <w:r w:rsidR="00F213B5">
                              <w:rPr>
                                <w:rFonts w:ascii="Segoe UI" w:hAnsi="Segoe UI" w:cs="Segoe UI"/>
                                <w:color w:val="000000"/>
                              </w:rPr>
                              <w:t>es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get involved this year, </w:t>
                            </w:r>
                            <w:r w:rsidR="00BA0D8C">
                              <w:rPr>
                                <w:rFonts w:ascii="Segoe UI" w:hAnsi="Segoe UI" w:cs="Segoe UI"/>
                                <w:color w:val="000000"/>
                              </w:rPr>
                              <w:t>there are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a range of free resources on </w:t>
                            </w:r>
                            <w:r w:rsidR="00BA0D8C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the Thy Kingdom Come 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>website to help guide you through; this includes daily prayer resources (Novena) written by Archbishop Sarah Mullally, a 2026 prayer journal, and practical ideas for ways your church can take part</w:t>
                            </w:r>
                            <w:r w:rsidR="00AC1053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→</w:t>
                            </w:r>
                            <w:r w:rsidR="00BA0D8C"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 v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</w:rPr>
                              <w:t xml:space="preserve">isit </w:t>
                            </w:r>
                            <w:r w:rsidRPr="000D68D2">
                              <w:rPr>
                                <w:rFonts w:ascii="Segoe UI" w:hAnsi="Segoe UI" w:cs="Segoe UI"/>
                                <w:color w:val="000000"/>
                              </w:rPr>
                              <w:t>https://www.thykingdomcome.global/resources-0</w:t>
                            </w:r>
                          </w:p>
                          <w:p w14:paraId="1BCEE25A" w14:textId="7A58F621" w:rsidR="000D68D2" w:rsidRPr="000D68D2" w:rsidRDefault="000D68D2" w:rsidP="00DF255C">
                            <w:pPr>
                              <w:rPr>
                                <w:rFonts w:ascii="Segoe UI" w:hAnsi="Segoe UI" w:cs="Segoe U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7A8E" id="_x0000_s1034" type="#_x0000_t202" style="position:absolute;margin-left:.5pt;margin-top:1.5pt;width:367.2pt;height:371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" fillcolor="white [3201]" stroked="f" strokeweight=".5pt">
                <v:textbox>
                  <w:txbxContent>
                    <w:p w14:paraId="6028721C" w14:textId="466AAA3C" w:rsidR="00F213B5" w:rsidRDefault="00F213B5" w:rsidP="00F213B5">
                      <w:pPr>
                        <w:pStyle w:val="NormalWeb"/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>presence at work in our own lives and communities.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At its heart is an invitation to pray each day for five people we know - whether it be friends, family, neighbours or colleagues – that they might encounter the love of Christ. </w:t>
                      </w:r>
                    </w:p>
                    <w:p w14:paraId="35E8B825" w14:textId="33919FEB" w:rsidR="00BC54C2" w:rsidRDefault="00F213B5" w:rsidP="00F213B5">
                      <w:pPr>
                        <w:pStyle w:val="NormalWeb"/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>A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s churches and individuals across our diocese and beyond join in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, this is an opportunity to come together with a shared purpose, trusting that God is at work in the lives of those we hold before Him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.</w:t>
                      </w:r>
                    </w:p>
                    <w:p w14:paraId="357A2F86" w14:textId="4FA9AF86" w:rsidR="000D68D2" w:rsidRDefault="00BC54C2" w:rsidP="00DF255C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Whether you are new to </w:t>
                      </w:r>
                      <w:r w:rsidR="000D68D2">
                        <w:rPr>
                          <w:rFonts w:ascii="Segoe UI" w:hAnsi="Segoe UI" w:cs="Segoe UI"/>
                          <w:color w:val="000000"/>
                        </w:rPr>
                        <w:t>prayer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or have taken part in previous years, Thy Kingdom Come offers a fresh opportunity to join this global </w:t>
                      </w:r>
                      <w:r w:rsidR="000D68D2">
                        <w:rPr>
                          <w:rFonts w:ascii="Segoe UI" w:hAnsi="Segoe UI" w:cs="Segoe UI"/>
                          <w:color w:val="000000"/>
                        </w:rPr>
                        <w:t xml:space="preserve">wave of prayer. Individuals, households and churches are all encourage to take part in ways that feel natural and meaningful to them – through personal devotion, small groups, or gathered worship. </w:t>
                      </w:r>
                    </w:p>
                    <w:p w14:paraId="3FE679D0" w14:textId="77777777" w:rsidR="000D68D2" w:rsidRDefault="000D68D2" w:rsidP="00DF255C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  <w:p w14:paraId="2BF201EE" w14:textId="64F60558" w:rsidR="000D68D2" w:rsidRDefault="000D68D2" w:rsidP="00DF255C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</w:rPr>
                        <w:t>To help</w:t>
                      </w:r>
                      <w:r w:rsidR="00F213B5">
                        <w:rPr>
                          <w:rFonts w:ascii="Segoe UI" w:hAnsi="Segoe UI" w:cs="Segoe UI"/>
                          <w:color w:val="000000"/>
                        </w:rPr>
                        <w:t xml:space="preserve"> individuals and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church</w:t>
                      </w:r>
                      <w:r w:rsidR="00F213B5">
                        <w:rPr>
                          <w:rFonts w:ascii="Segoe UI" w:hAnsi="Segoe UI" w:cs="Segoe UI"/>
                          <w:color w:val="000000"/>
                        </w:rPr>
                        <w:t>es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get involved this year, </w:t>
                      </w:r>
                      <w:r w:rsidR="00BA0D8C">
                        <w:rPr>
                          <w:rFonts w:ascii="Segoe UI" w:hAnsi="Segoe UI" w:cs="Segoe UI"/>
                          <w:color w:val="000000"/>
                        </w:rPr>
                        <w:t>there are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 a range of free resources on </w:t>
                      </w:r>
                      <w:r w:rsidR="00BA0D8C">
                        <w:rPr>
                          <w:rFonts w:ascii="Segoe UI" w:hAnsi="Segoe UI" w:cs="Segoe UI"/>
                          <w:color w:val="000000"/>
                        </w:rPr>
                        <w:t xml:space="preserve">the Thy Kingdom Come 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>website to help guide you through; this includes daily prayer resources (Novena) written by Archbishop Sarah Mullally, a 2026 prayer journal, and practical ideas for ways your church can take part</w:t>
                      </w:r>
                      <w:r w:rsidR="00AC1053">
                        <w:rPr>
                          <w:rFonts w:ascii="Segoe UI" w:hAnsi="Segoe UI" w:cs="Segoe UI"/>
                          <w:color w:val="000000"/>
                        </w:rPr>
                        <w:t xml:space="preserve"> →</w:t>
                      </w:r>
                      <w:r w:rsidR="00BA0D8C">
                        <w:rPr>
                          <w:rFonts w:ascii="Segoe UI" w:hAnsi="Segoe UI" w:cs="Segoe UI"/>
                          <w:color w:val="000000"/>
                        </w:rPr>
                        <w:t xml:space="preserve"> v</w:t>
                      </w:r>
                      <w:r>
                        <w:rPr>
                          <w:rFonts w:ascii="Segoe UI" w:hAnsi="Segoe UI" w:cs="Segoe UI"/>
                          <w:color w:val="000000"/>
                        </w:rPr>
                        <w:t xml:space="preserve">isit </w:t>
                      </w:r>
                      <w:r w:rsidRPr="000D68D2">
                        <w:rPr>
                          <w:rFonts w:ascii="Segoe UI" w:hAnsi="Segoe UI" w:cs="Segoe UI"/>
                          <w:color w:val="000000"/>
                        </w:rPr>
                        <w:t>https://www.thykingdomcome.global/resources-0</w:t>
                      </w:r>
                    </w:p>
                    <w:p w14:paraId="1BCEE25A" w14:textId="7A58F621" w:rsidR="000D68D2" w:rsidRPr="000D68D2" w:rsidRDefault="000D68D2" w:rsidP="00DF255C">
                      <w:pPr>
                        <w:rPr>
                          <w:rFonts w:ascii="Segoe UI" w:hAnsi="Segoe UI" w:cs="Segoe U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E94">
        <w:rPr>
          <w:rFonts w:ascii="Gill Sans MT" w:hAnsi="Gill Sans MT"/>
          <w:b/>
          <w:bCs/>
          <w:noProof/>
        </w:rPr>
        <w:t xml:space="preserve">   </w:t>
      </w:r>
    </w:p>
    <w:p w14:paraId="24A7DD57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56E32673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6346ED6E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330F8521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7573199A" w14:textId="77777777" w:rsidR="00710035" w:rsidRDefault="007B7DCA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2F855C" wp14:editId="538BBB13">
                <wp:simplePos x="0" y="0"/>
                <wp:positionH relativeFrom="margin">
                  <wp:posOffset>5257800</wp:posOffset>
                </wp:positionH>
                <wp:positionV relativeFrom="paragraph">
                  <wp:posOffset>252730</wp:posOffset>
                </wp:positionV>
                <wp:extent cx="4514850" cy="3175000"/>
                <wp:effectExtent l="0" t="0" r="6350" b="0"/>
                <wp:wrapNone/>
                <wp:docPr id="602435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317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54" w14:textId="77777777" w:rsidR="00EF2096" w:rsidRPr="00E3142F" w:rsidRDefault="00EF2096" w:rsidP="006F0536">
                            <w:pPr>
                              <w:pStyle w:val="Heading1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855C" id="Text Box 2" o:spid="_x0000_s1035" type="#_x0000_t202" style="position:absolute;margin-left:414pt;margin-top:19.9pt;width:355.5pt;height:250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" fillcolor="white [3201]" stroked="f" strokeweight=".5pt">
                <v:textbox inset="1mm,0,0,0">
                  <w:txbxContent>
                    <w:p w14:paraId="66DEE754" w14:textId="77777777" w:rsidR="00EF2096" w:rsidRPr="00E3142F" w:rsidRDefault="00EF2096" w:rsidP="006F0536">
                      <w:pPr>
                        <w:pStyle w:val="Heading1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A283F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29D6EA1B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34DFD2E5" w14:textId="77777777" w:rsidR="00710035" w:rsidRDefault="0071003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</w:p>
    <w:p w14:paraId="09AA60CE" w14:textId="77777777" w:rsidR="00710035" w:rsidRDefault="00710035" w:rsidP="00710035"/>
    <w:p w14:paraId="6850687E" w14:textId="77777777" w:rsidR="00710035" w:rsidRDefault="00710035" w:rsidP="00710035"/>
    <w:p w14:paraId="6FC5A9AC" w14:textId="77777777" w:rsidR="00710035" w:rsidRDefault="00710035" w:rsidP="00710035"/>
    <w:p w14:paraId="0D0B2E03" w14:textId="77777777" w:rsidR="00710035" w:rsidRDefault="00710035" w:rsidP="00710035"/>
    <w:p w14:paraId="00F0EC9B" w14:textId="77777777" w:rsidR="00710035" w:rsidRPr="00710035" w:rsidRDefault="00710035" w:rsidP="00710035"/>
    <w:p w14:paraId="35B19CAC" w14:textId="77777777" w:rsidR="009C223C" w:rsidRPr="00404531" w:rsidRDefault="00794945" w:rsidP="00686623">
      <w:pPr>
        <w:pStyle w:val="Heading3"/>
        <w:shd w:val="clear" w:color="auto" w:fill="FFFFFF"/>
        <w:spacing w:before="300" w:after="150"/>
        <w:rPr>
          <w:rFonts w:ascii="Gill Sans MT" w:hAnsi="Gill Sans MT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2CDA239" wp14:editId="68975ED2">
                <wp:simplePos x="0" y="0"/>
                <wp:positionH relativeFrom="margin">
                  <wp:posOffset>635</wp:posOffset>
                </wp:positionH>
                <wp:positionV relativeFrom="paragraph">
                  <wp:posOffset>718820</wp:posOffset>
                </wp:positionV>
                <wp:extent cx="4668569" cy="1991638"/>
                <wp:effectExtent l="0" t="0" r="5080" b="2540"/>
                <wp:wrapNone/>
                <wp:docPr id="926653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8569" cy="1991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1DBB8" w14:textId="252CA7C3" w:rsidR="00DA4055" w:rsidRDefault="00204213" w:rsidP="00794945">
                            <w:pP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lang w:eastAsia="en-GB"/>
                              </w:rPr>
                            </w:pPr>
                            <w:r w:rsidRPr="007E4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lang w:eastAsia="en-GB"/>
                              </w:rPr>
                              <w:t>Christian Aid Week 2026</w:t>
                            </w:r>
                          </w:p>
                          <w:p w14:paraId="64567765" w14:textId="77777777" w:rsidR="007E4217" w:rsidRDefault="007E4217" w:rsidP="00794945">
                            <w:pP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lang w:eastAsia="en-GB"/>
                              </w:rPr>
                            </w:pPr>
                          </w:p>
                          <w:p w14:paraId="22A06974" w14:textId="46DB9146" w:rsidR="00AA63E9" w:rsidRPr="00AA63E9" w:rsidRDefault="00AF5A66" w:rsidP="00794945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AA63E9">
                              <w:rPr>
                                <w:rFonts w:ascii="Segoe UI" w:hAnsi="Segoe UI" w:cs="Segoe UI"/>
                              </w:rPr>
                              <w:t xml:space="preserve">Christian Aid Week takes place from 10 to 16 May. 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 xml:space="preserve">This year, Christian Aid is focusing on supporting mothers in Nairobi, Kenya, as they face 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>urban poverty and the daily challenge of providing food for their children.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 xml:space="preserve"> C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>hurches can take part in Christian Aid Week in a variety of ways, including collections, fundraising</w:t>
                            </w:r>
                            <w:r w:rsidR="00AA63E9">
                              <w:rPr>
                                <w:rFonts w:ascii="Segoe UI" w:hAnsi="Segoe UI" w:cs="Segoe UI"/>
                              </w:rPr>
                              <w:t xml:space="preserve"> events, 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>prayer</w:t>
                            </w:r>
                            <w:r w:rsidR="00AA63E9">
                              <w:rPr>
                                <w:rFonts w:ascii="Segoe UI" w:hAnsi="Segoe UI" w:cs="Segoe UI"/>
                              </w:rPr>
                              <w:t>, and raising awareness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>. Further information is available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 xml:space="preserve"> at </w:t>
                            </w:r>
                            <w:r w:rsidR="00AA63E9" w:rsidRPr="00AA63E9">
                              <w:rPr>
                                <w:rFonts w:ascii="Segoe UI" w:hAnsi="Segoe UI" w:cs="Segoe UI"/>
                              </w:rPr>
                              <w:t>https://caw.christianaid.org.uk</w:t>
                            </w:r>
                            <w:r w:rsidR="00AA63E9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A239" id="_x0000_s1036" type="#_x0000_t202" style="position:absolute;margin-left:.05pt;margin-top:56.6pt;width:367.6pt;height:156.8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" fillcolor="white [3201]" stroked="f" strokeweight=".5pt">
                <v:textbox inset="1mm,0,0,0">
                  <w:txbxContent>
                    <w:p w14:paraId="2C61DBB8" w14:textId="252CA7C3" w:rsidR="00DA4055" w:rsidRDefault="00204213" w:rsidP="00794945">
                      <w:pPr>
                        <w:rPr>
                          <w:rFonts w:ascii="Segoe UI" w:eastAsia="Times New Roman" w:hAnsi="Segoe UI" w:cs="Segoe UI"/>
                          <w:b/>
                          <w:bCs/>
                          <w:lang w:eastAsia="en-GB"/>
                        </w:rPr>
                      </w:pPr>
                      <w:r w:rsidRPr="007E4217">
                        <w:rPr>
                          <w:rFonts w:ascii="Segoe UI" w:eastAsia="Times New Roman" w:hAnsi="Segoe UI" w:cs="Segoe UI"/>
                          <w:b/>
                          <w:bCs/>
                          <w:lang w:eastAsia="en-GB"/>
                        </w:rPr>
                        <w:t>Christian Aid Week 2026</w:t>
                      </w:r>
                    </w:p>
                    <w:p w14:paraId="64567765" w14:textId="77777777" w:rsidR="007E4217" w:rsidRDefault="007E4217" w:rsidP="00794945">
                      <w:pPr>
                        <w:rPr>
                          <w:rFonts w:ascii="Segoe UI" w:eastAsia="Times New Roman" w:hAnsi="Segoe UI" w:cs="Segoe UI"/>
                          <w:b/>
                          <w:bCs/>
                          <w:lang w:eastAsia="en-GB"/>
                        </w:rPr>
                      </w:pPr>
                    </w:p>
                    <w:p w14:paraId="22A06974" w14:textId="46DB9146" w:rsidR="00AA63E9" w:rsidRPr="00AA63E9" w:rsidRDefault="00AF5A66" w:rsidP="00794945">
                      <w:pPr>
                        <w:rPr>
                          <w:rFonts w:ascii="Segoe UI" w:hAnsi="Segoe UI" w:cs="Segoe UI"/>
                        </w:rPr>
                      </w:pPr>
                      <w:r w:rsidRPr="00AA63E9">
                        <w:rPr>
                          <w:rFonts w:ascii="Segoe UI" w:hAnsi="Segoe UI" w:cs="Segoe UI"/>
                        </w:rPr>
                        <w:t xml:space="preserve">Christian Aid Week takes place from 10 to 16 May. 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 xml:space="preserve">This year, Christian Aid is focusing on supporting mothers in Nairobi, Kenya, as they face 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>urban poverty and the daily challenge of providing food for their children.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 xml:space="preserve"> C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>hurches can take part in Christian Aid Week in a variety of ways, including collections, fundraising</w:t>
                      </w:r>
                      <w:r w:rsidR="00AA63E9">
                        <w:rPr>
                          <w:rFonts w:ascii="Segoe UI" w:hAnsi="Segoe UI" w:cs="Segoe UI"/>
                        </w:rPr>
                        <w:t xml:space="preserve"> events, 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>prayer</w:t>
                      </w:r>
                      <w:r w:rsidR="00AA63E9">
                        <w:rPr>
                          <w:rFonts w:ascii="Segoe UI" w:hAnsi="Segoe UI" w:cs="Segoe UI"/>
                        </w:rPr>
                        <w:t>, and raising awareness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>. Further information is available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 xml:space="preserve"> at </w:t>
                      </w:r>
                      <w:r w:rsidR="00AA63E9" w:rsidRPr="00AA63E9">
                        <w:rPr>
                          <w:rFonts w:ascii="Segoe UI" w:hAnsi="Segoe UI" w:cs="Segoe UI"/>
                        </w:rPr>
                        <w:t>https://caw.christianaid.org.uk</w:t>
                      </w:r>
                      <w:r w:rsidR="00AA63E9"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223C" w:rsidRPr="00404531" w:rsidSect="009B61E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6778B"/>
    <w:multiLevelType w:val="multilevel"/>
    <w:tmpl w:val="B8A6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11BBC"/>
    <w:multiLevelType w:val="hybridMultilevel"/>
    <w:tmpl w:val="77DE1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F46B0"/>
    <w:multiLevelType w:val="hybridMultilevel"/>
    <w:tmpl w:val="097C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F3672"/>
    <w:multiLevelType w:val="hybridMultilevel"/>
    <w:tmpl w:val="D75EC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D2504"/>
    <w:multiLevelType w:val="hybridMultilevel"/>
    <w:tmpl w:val="A0102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54298"/>
    <w:multiLevelType w:val="hybridMultilevel"/>
    <w:tmpl w:val="2C80B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E4E37"/>
    <w:multiLevelType w:val="hybridMultilevel"/>
    <w:tmpl w:val="71403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2073C"/>
    <w:multiLevelType w:val="hybridMultilevel"/>
    <w:tmpl w:val="7598D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B6738"/>
    <w:multiLevelType w:val="hybridMultilevel"/>
    <w:tmpl w:val="40E4F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E3068"/>
    <w:multiLevelType w:val="hybridMultilevel"/>
    <w:tmpl w:val="E0C8039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4E2F12"/>
    <w:multiLevelType w:val="hybridMultilevel"/>
    <w:tmpl w:val="F3522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44597"/>
    <w:multiLevelType w:val="multilevel"/>
    <w:tmpl w:val="F8C66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9C3EA3"/>
    <w:multiLevelType w:val="hybridMultilevel"/>
    <w:tmpl w:val="47620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C0187"/>
    <w:multiLevelType w:val="multilevel"/>
    <w:tmpl w:val="A5E27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53962"/>
    <w:multiLevelType w:val="hybridMultilevel"/>
    <w:tmpl w:val="3EC690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1747861">
    <w:abstractNumId w:val="7"/>
  </w:num>
  <w:num w:numId="2" w16cid:durableId="1705324541">
    <w:abstractNumId w:val="14"/>
  </w:num>
  <w:num w:numId="3" w16cid:durableId="149488969">
    <w:abstractNumId w:val="2"/>
  </w:num>
  <w:num w:numId="4" w16cid:durableId="890111913">
    <w:abstractNumId w:val="10"/>
  </w:num>
  <w:num w:numId="5" w16cid:durableId="1868133078">
    <w:abstractNumId w:val="1"/>
  </w:num>
  <w:num w:numId="6" w16cid:durableId="68693060">
    <w:abstractNumId w:val="12"/>
  </w:num>
  <w:num w:numId="7" w16cid:durableId="1615745262">
    <w:abstractNumId w:val="3"/>
  </w:num>
  <w:num w:numId="8" w16cid:durableId="475998213">
    <w:abstractNumId w:val="6"/>
  </w:num>
  <w:num w:numId="9" w16cid:durableId="390661765">
    <w:abstractNumId w:val="5"/>
  </w:num>
  <w:num w:numId="10" w16cid:durableId="1945648262">
    <w:abstractNumId w:val="11"/>
  </w:num>
  <w:num w:numId="11" w16cid:durableId="541938822">
    <w:abstractNumId w:val="9"/>
  </w:num>
  <w:num w:numId="12" w16cid:durableId="1446078676">
    <w:abstractNumId w:val="0"/>
  </w:num>
  <w:num w:numId="13" w16cid:durableId="1985235046">
    <w:abstractNumId w:val="13"/>
  </w:num>
  <w:num w:numId="14" w16cid:durableId="2049136699">
    <w:abstractNumId w:val="4"/>
  </w:num>
  <w:num w:numId="15" w16cid:durableId="14820402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13"/>
    <w:rsid w:val="000029AE"/>
    <w:rsid w:val="0000363A"/>
    <w:rsid w:val="000038CE"/>
    <w:rsid w:val="00003F53"/>
    <w:rsid w:val="000133F8"/>
    <w:rsid w:val="000168F4"/>
    <w:rsid w:val="000223BF"/>
    <w:rsid w:val="00026069"/>
    <w:rsid w:val="00032862"/>
    <w:rsid w:val="000420F0"/>
    <w:rsid w:val="00046805"/>
    <w:rsid w:val="00051CF5"/>
    <w:rsid w:val="00052E1E"/>
    <w:rsid w:val="00053EBB"/>
    <w:rsid w:val="00056360"/>
    <w:rsid w:val="00056DF5"/>
    <w:rsid w:val="000674E9"/>
    <w:rsid w:val="00071F3A"/>
    <w:rsid w:val="000745B2"/>
    <w:rsid w:val="00075FBE"/>
    <w:rsid w:val="0008107D"/>
    <w:rsid w:val="000823A4"/>
    <w:rsid w:val="000839B6"/>
    <w:rsid w:val="00086563"/>
    <w:rsid w:val="00087E0C"/>
    <w:rsid w:val="000920FC"/>
    <w:rsid w:val="00092EAD"/>
    <w:rsid w:val="00097511"/>
    <w:rsid w:val="000A2F9A"/>
    <w:rsid w:val="000A3AB8"/>
    <w:rsid w:val="000A7DD3"/>
    <w:rsid w:val="000B01AF"/>
    <w:rsid w:val="000B0548"/>
    <w:rsid w:val="000C58C1"/>
    <w:rsid w:val="000D1013"/>
    <w:rsid w:val="000D68D2"/>
    <w:rsid w:val="000D7593"/>
    <w:rsid w:val="000E3D36"/>
    <w:rsid w:val="000E7267"/>
    <w:rsid w:val="000E7AD4"/>
    <w:rsid w:val="000F20BA"/>
    <w:rsid w:val="0010203F"/>
    <w:rsid w:val="0010490D"/>
    <w:rsid w:val="00105890"/>
    <w:rsid w:val="00106F0D"/>
    <w:rsid w:val="00110727"/>
    <w:rsid w:val="00113542"/>
    <w:rsid w:val="00117166"/>
    <w:rsid w:val="00120B5C"/>
    <w:rsid w:val="00123409"/>
    <w:rsid w:val="00127227"/>
    <w:rsid w:val="0013503B"/>
    <w:rsid w:val="00142B43"/>
    <w:rsid w:val="00147945"/>
    <w:rsid w:val="00147DA9"/>
    <w:rsid w:val="00150A9D"/>
    <w:rsid w:val="001517A7"/>
    <w:rsid w:val="001556F7"/>
    <w:rsid w:val="00157CBA"/>
    <w:rsid w:val="00160052"/>
    <w:rsid w:val="00160326"/>
    <w:rsid w:val="001656D5"/>
    <w:rsid w:val="00180EF6"/>
    <w:rsid w:val="00184616"/>
    <w:rsid w:val="00184D4A"/>
    <w:rsid w:val="001910AA"/>
    <w:rsid w:val="00194362"/>
    <w:rsid w:val="00196AA3"/>
    <w:rsid w:val="00196EA1"/>
    <w:rsid w:val="001A3420"/>
    <w:rsid w:val="001B149F"/>
    <w:rsid w:val="001B21D8"/>
    <w:rsid w:val="001B2541"/>
    <w:rsid w:val="001B281C"/>
    <w:rsid w:val="001C1ADF"/>
    <w:rsid w:val="001E0822"/>
    <w:rsid w:val="001E132F"/>
    <w:rsid w:val="001F1255"/>
    <w:rsid w:val="001F390E"/>
    <w:rsid w:val="001F4A3A"/>
    <w:rsid w:val="001F4A3F"/>
    <w:rsid w:val="001F5435"/>
    <w:rsid w:val="002034A9"/>
    <w:rsid w:val="00204213"/>
    <w:rsid w:val="00213F27"/>
    <w:rsid w:val="00216AD3"/>
    <w:rsid w:val="00221E65"/>
    <w:rsid w:val="0023332A"/>
    <w:rsid w:val="00237306"/>
    <w:rsid w:val="002418CD"/>
    <w:rsid w:val="00244DBE"/>
    <w:rsid w:val="002456D3"/>
    <w:rsid w:val="00254875"/>
    <w:rsid w:val="00260B2F"/>
    <w:rsid w:val="002627ED"/>
    <w:rsid w:val="002631D0"/>
    <w:rsid w:val="00263AB3"/>
    <w:rsid w:val="00274867"/>
    <w:rsid w:val="002819FA"/>
    <w:rsid w:val="00281C8D"/>
    <w:rsid w:val="00283194"/>
    <w:rsid w:val="00283EFC"/>
    <w:rsid w:val="002911A3"/>
    <w:rsid w:val="00294797"/>
    <w:rsid w:val="002959D6"/>
    <w:rsid w:val="00297633"/>
    <w:rsid w:val="00297651"/>
    <w:rsid w:val="002A31E6"/>
    <w:rsid w:val="002A5BBB"/>
    <w:rsid w:val="002B3A09"/>
    <w:rsid w:val="002B5468"/>
    <w:rsid w:val="002C0763"/>
    <w:rsid w:val="002C5C44"/>
    <w:rsid w:val="002D1994"/>
    <w:rsid w:val="002E3CF3"/>
    <w:rsid w:val="002F6B30"/>
    <w:rsid w:val="00300E8F"/>
    <w:rsid w:val="00302D30"/>
    <w:rsid w:val="00306B7C"/>
    <w:rsid w:val="00307CC2"/>
    <w:rsid w:val="00307CD1"/>
    <w:rsid w:val="00313C8A"/>
    <w:rsid w:val="00321B94"/>
    <w:rsid w:val="00322FF8"/>
    <w:rsid w:val="00334ABB"/>
    <w:rsid w:val="0033699B"/>
    <w:rsid w:val="003408EC"/>
    <w:rsid w:val="00340B64"/>
    <w:rsid w:val="00344695"/>
    <w:rsid w:val="00344E5F"/>
    <w:rsid w:val="0034572F"/>
    <w:rsid w:val="00350060"/>
    <w:rsid w:val="00350882"/>
    <w:rsid w:val="00353385"/>
    <w:rsid w:val="00354174"/>
    <w:rsid w:val="0035456E"/>
    <w:rsid w:val="00357799"/>
    <w:rsid w:val="00361477"/>
    <w:rsid w:val="0036169E"/>
    <w:rsid w:val="003705A9"/>
    <w:rsid w:val="00371168"/>
    <w:rsid w:val="003809C0"/>
    <w:rsid w:val="0038180C"/>
    <w:rsid w:val="00382FB6"/>
    <w:rsid w:val="00383F90"/>
    <w:rsid w:val="003868FD"/>
    <w:rsid w:val="003902A1"/>
    <w:rsid w:val="0039305F"/>
    <w:rsid w:val="0039357C"/>
    <w:rsid w:val="00396A4A"/>
    <w:rsid w:val="003A1EF6"/>
    <w:rsid w:val="003A2D9F"/>
    <w:rsid w:val="003B0C13"/>
    <w:rsid w:val="003B7A10"/>
    <w:rsid w:val="003C2689"/>
    <w:rsid w:val="003C2D0D"/>
    <w:rsid w:val="003C7183"/>
    <w:rsid w:val="003D0812"/>
    <w:rsid w:val="003E04DE"/>
    <w:rsid w:val="003F1897"/>
    <w:rsid w:val="003F74F1"/>
    <w:rsid w:val="00400B76"/>
    <w:rsid w:val="00400E0D"/>
    <w:rsid w:val="00403274"/>
    <w:rsid w:val="00403F9C"/>
    <w:rsid w:val="00404531"/>
    <w:rsid w:val="0040655C"/>
    <w:rsid w:val="004065A1"/>
    <w:rsid w:val="004109AD"/>
    <w:rsid w:val="004119EE"/>
    <w:rsid w:val="0041274D"/>
    <w:rsid w:val="00416F62"/>
    <w:rsid w:val="00421DF2"/>
    <w:rsid w:val="00421E7D"/>
    <w:rsid w:val="00426ADF"/>
    <w:rsid w:val="00431FEF"/>
    <w:rsid w:val="00432341"/>
    <w:rsid w:val="00435675"/>
    <w:rsid w:val="004447C4"/>
    <w:rsid w:val="00444922"/>
    <w:rsid w:val="0046225D"/>
    <w:rsid w:val="00464F90"/>
    <w:rsid w:val="00466AE5"/>
    <w:rsid w:val="0047126F"/>
    <w:rsid w:val="0047656B"/>
    <w:rsid w:val="0048153A"/>
    <w:rsid w:val="00483835"/>
    <w:rsid w:val="00490636"/>
    <w:rsid w:val="00490DA9"/>
    <w:rsid w:val="004916FB"/>
    <w:rsid w:val="004A1F9F"/>
    <w:rsid w:val="004A4149"/>
    <w:rsid w:val="004A4A3C"/>
    <w:rsid w:val="004A5C4E"/>
    <w:rsid w:val="004A7D08"/>
    <w:rsid w:val="004B423D"/>
    <w:rsid w:val="004C467F"/>
    <w:rsid w:val="004C5987"/>
    <w:rsid w:val="004D09B1"/>
    <w:rsid w:val="004D1299"/>
    <w:rsid w:val="004D4EC2"/>
    <w:rsid w:val="004D516C"/>
    <w:rsid w:val="004D590C"/>
    <w:rsid w:val="004D7D6F"/>
    <w:rsid w:val="004E1999"/>
    <w:rsid w:val="004E2A07"/>
    <w:rsid w:val="004E6665"/>
    <w:rsid w:val="004E6AEB"/>
    <w:rsid w:val="004F1A6A"/>
    <w:rsid w:val="004F2BB7"/>
    <w:rsid w:val="004F6ACD"/>
    <w:rsid w:val="004F73E1"/>
    <w:rsid w:val="004F7797"/>
    <w:rsid w:val="005026AB"/>
    <w:rsid w:val="00511D28"/>
    <w:rsid w:val="00514B7A"/>
    <w:rsid w:val="00515017"/>
    <w:rsid w:val="00515EC1"/>
    <w:rsid w:val="00525BE0"/>
    <w:rsid w:val="00526461"/>
    <w:rsid w:val="00526F04"/>
    <w:rsid w:val="00532D5F"/>
    <w:rsid w:val="00542CAE"/>
    <w:rsid w:val="00544C5A"/>
    <w:rsid w:val="00554F39"/>
    <w:rsid w:val="005572AF"/>
    <w:rsid w:val="00561316"/>
    <w:rsid w:val="005613ED"/>
    <w:rsid w:val="00561765"/>
    <w:rsid w:val="005659A1"/>
    <w:rsid w:val="00565A13"/>
    <w:rsid w:val="00567A8F"/>
    <w:rsid w:val="0057138E"/>
    <w:rsid w:val="0057244F"/>
    <w:rsid w:val="005727A7"/>
    <w:rsid w:val="00572AE9"/>
    <w:rsid w:val="005737CE"/>
    <w:rsid w:val="00573963"/>
    <w:rsid w:val="00574D87"/>
    <w:rsid w:val="00580EEB"/>
    <w:rsid w:val="00581977"/>
    <w:rsid w:val="00583B73"/>
    <w:rsid w:val="00584157"/>
    <w:rsid w:val="0058714D"/>
    <w:rsid w:val="0059578B"/>
    <w:rsid w:val="005964A6"/>
    <w:rsid w:val="00597491"/>
    <w:rsid w:val="005A2D48"/>
    <w:rsid w:val="005B0F8F"/>
    <w:rsid w:val="005C3985"/>
    <w:rsid w:val="005C7D09"/>
    <w:rsid w:val="005D040C"/>
    <w:rsid w:val="005D312F"/>
    <w:rsid w:val="005D7A38"/>
    <w:rsid w:val="005E3AA4"/>
    <w:rsid w:val="005E5378"/>
    <w:rsid w:val="005E5407"/>
    <w:rsid w:val="005E5D74"/>
    <w:rsid w:val="005E7BC1"/>
    <w:rsid w:val="005F00F3"/>
    <w:rsid w:val="00600F41"/>
    <w:rsid w:val="006061C5"/>
    <w:rsid w:val="00607E4B"/>
    <w:rsid w:val="00614139"/>
    <w:rsid w:val="006157A5"/>
    <w:rsid w:val="00620CCA"/>
    <w:rsid w:val="0062192A"/>
    <w:rsid w:val="00621B53"/>
    <w:rsid w:val="00625C02"/>
    <w:rsid w:val="0064090C"/>
    <w:rsid w:val="00643CC7"/>
    <w:rsid w:val="00647D85"/>
    <w:rsid w:val="006501E5"/>
    <w:rsid w:val="0065354D"/>
    <w:rsid w:val="00656550"/>
    <w:rsid w:val="006566BC"/>
    <w:rsid w:val="006570A9"/>
    <w:rsid w:val="006609F4"/>
    <w:rsid w:val="00661AB5"/>
    <w:rsid w:val="0066238F"/>
    <w:rsid w:val="006634F2"/>
    <w:rsid w:val="00663824"/>
    <w:rsid w:val="00663E49"/>
    <w:rsid w:val="0066483B"/>
    <w:rsid w:val="00665D7F"/>
    <w:rsid w:val="006705F8"/>
    <w:rsid w:val="00671731"/>
    <w:rsid w:val="00673DA4"/>
    <w:rsid w:val="0067446C"/>
    <w:rsid w:val="00680D4A"/>
    <w:rsid w:val="0068446C"/>
    <w:rsid w:val="00684C33"/>
    <w:rsid w:val="006856D1"/>
    <w:rsid w:val="00686623"/>
    <w:rsid w:val="006905F4"/>
    <w:rsid w:val="00690D28"/>
    <w:rsid w:val="00697F4B"/>
    <w:rsid w:val="006A1CDD"/>
    <w:rsid w:val="006A1D25"/>
    <w:rsid w:val="006B4C96"/>
    <w:rsid w:val="006B607E"/>
    <w:rsid w:val="006C16C3"/>
    <w:rsid w:val="006C4D3C"/>
    <w:rsid w:val="006C5C32"/>
    <w:rsid w:val="006D6B5F"/>
    <w:rsid w:val="006D7CDB"/>
    <w:rsid w:val="006E1BF8"/>
    <w:rsid w:val="006E6779"/>
    <w:rsid w:val="006F0536"/>
    <w:rsid w:val="006F2F7D"/>
    <w:rsid w:val="00706808"/>
    <w:rsid w:val="00710035"/>
    <w:rsid w:val="00721321"/>
    <w:rsid w:val="007266BF"/>
    <w:rsid w:val="007454FE"/>
    <w:rsid w:val="00751892"/>
    <w:rsid w:val="00757546"/>
    <w:rsid w:val="007608AD"/>
    <w:rsid w:val="007641E5"/>
    <w:rsid w:val="00773BED"/>
    <w:rsid w:val="0077563C"/>
    <w:rsid w:val="00776DEE"/>
    <w:rsid w:val="0078111C"/>
    <w:rsid w:val="007812F3"/>
    <w:rsid w:val="00781D5F"/>
    <w:rsid w:val="00782650"/>
    <w:rsid w:val="00784861"/>
    <w:rsid w:val="00792B49"/>
    <w:rsid w:val="00794945"/>
    <w:rsid w:val="007A2E3C"/>
    <w:rsid w:val="007A4ADB"/>
    <w:rsid w:val="007B1582"/>
    <w:rsid w:val="007B1DF9"/>
    <w:rsid w:val="007B5788"/>
    <w:rsid w:val="007B72C7"/>
    <w:rsid w:val="007B7DCA"/>
    <w:rsid w:val="007C2BDB"/>
    <w:rsid w:val="007C5D47"/>
    <w:rsid w:val="007C6939"/>
    <w:rsid w:val="007C6E86"/>
    <w:rsid w:val="007D5DF6"/>
    <w:rsid w:val="007E2F59"/>
    <w:rsid w:val="007E4217"/>
    <w:rsid w:val="007E5635"/>
    <w:rsid w:val="007F3E12"/>
    <w:rsid w:val="007F479E"/>
    <w:rsid w:val="007F556E"/>
    <w:rsid w:val="007F5F9D"/>
    <w:rsid w:val="007F7324"/>
    <w:rsid w:val="008000D6"/>
    <w:rsid w:val="00802E82"/>
    <w:rsid w:val="008039DC"/>
    <w:rsid w:val="00804C73"/>
    <w:rsid w:val="00804E66"/>
    <w:rsid w:val="00815A94"/>
    <w:rsid w:val="008179A8"/>
    <w:rsid w:val="008265BA"/>
    <w:rsid w:val="008275D5"/>
    <w:rsid w:val="00830153"/>
    <w:rsid w:val="0083235F"/>
    <w:rsid w:val="00832DF0"/>
    <w:rsid w:val="00832ED1"/>
    <w:rsid w:val="0084796B"/>
    <w:rsid w:val="00853130"/>
    <w:rsid w:val="00857532"/>
    <w:rsid w:val="00861462"/>
    <w:rsid w:val="008705D5"/>
    <w:rsid w:val="0087167A"/>
    <w:rsid w:val="008721F6"/>
    <w:rsid w:val="008730E3"/>
    <w:rsid w:val="00881110"/>
    <w:rsid w:val="008844E4"/>
    <w:rsid w:val="008906E5"/>
    <w:rsid w:val="00891904"/>
    <w:rsid w:val="008A0D91"/>
    <w:rsid w:val="008A418E"/>
    <w:rsid w:val="008A519F"/>
    <w:rsid w:val="008B4F2E"/>
    <w:rsid w:val="008C01E6"/>
    <w:rsid w:val="008C6DA5"/>
    <w:rsid w:val="008C7032"/>
    <w:rsid w:val="008C72CF"/>
    <w:rsid w:val="008D59DA"/>
    <w:rsid w:val="008D7E69"/>
    <w:rsid w:val="008E5CE4"/>
    <w:rsid w:val="008E6FC4"/>
    <w:rsid w:val="008F48ED"/>
    <w:rsid w:val="008F698A"/>
    <w:rsid w:val="008F6C82"/>
    <w:rsid w:val="0090405A"/>
    <w:rsid w:val="00907944"/>
    <w:rsid w:val="0091252E"/>
    <w:rsid w:val="009172AE"/>
    <w:rsid w:val="00920EE2"/>
    <w:rsid w:val="00923824"/>
    <w:rsid w:val="0093075C"/>
    <w:rsid w:val="00937B3E"/>
    <w:rsid w:val="00942444"/>
    <w:rsid w:val="00950DA5"/>
    <w:rsid w:val="00951E29"/>
    <w:rsid w:val="00954553"/>
    <w:rsid w:val="00955089"/>
    <w:rsid w:val="009603F5"/>
    <w:rsid w:val="00965660"/>
    <w:rsid w:val="009662FF"/>
    <w:rsid w:val="00967A9A"/>
    <w:rsid w:val="00970B98"/>
    <w:rsid w:val="00973F38"/>
    <w:rsid w:val="00973F6A"/>
    <w:rsid w:val="00985439"/>
    <w:rsid w:val="009927A2"/>
    <w:rsid w:val="00992964"/>
    <w:rsid w:val="00992DB2"/>
    <w:rsid w:val="00993538"/>
    <w:rsid w:val="00993929"/>
    <w:rsid w:val="009A205D"/>
    <w:rsid w:val="009A2E3E"/>
    <w:rsid w:val="009A6DF6"/>
    <w:rsid w:val="009A7284"/>
    <w:rsid w:val="009B05BE"/>
    <w:rsid w:val="009B1114"/>
    <w:rsid w:val="009B1B19"/>
    <w:rsid w:val="009B4080"/>
    <w:rsid w:val="009B61E7"/>
    <w:rsid w:val="009C153A"/>
    <w:rsid w:val="009C223C"/>
    <w:rsid w:val="009C3215"/>
    <w:rsid w:val="009D1335"/>
    <w:rsid w:val="009D369A"/>
    <w:rsid w:val="009D5B02"/>
    <w:rsid w:val="009E3E1E"/>
    <w:rsid w:val="009E654F"/>
    <w:rsid w:val="009F2A69"/>
    <w:rsid w:val="009F4655"/>
    <w:rsid w:val="009F5F21"/>
    <w:rsid w:val="009F6F5E"/>
    <w:rsid w:val="00A049EA"/>
    <w:rsid w:val="00A0711C"/>
    <w:rsid w:val="00A113A2"/>
    <w:rsid w:val="00A115CF"/>
    <w:rsid w:val="00A13549"/>
    <w:rsid w:val="00A14EAB"/>
    <w:rsid w:val="00A237AC"/>
    <w:rsid w:val="00A25750"/>
    <w:rsid w:val="00A270E1"/>
    <w:rsid w:val="00A27329"/>
    <w:rsid w:val="00A3203A"/>
    <w:rsid w:val="00A34976"/>
    <w:rsid w:val="00A466C4"/>
    <w:rsid w:val="00A46E30"/>
    <w:rsid w:val="00A50A2A"/>
    <w:rsid w:val="00A518DF"/>
    <w:rsid w:val="00A52486"/>
    <w:rsid w:val="00A53059"/>
    <w:rsid w:val="00A547C1"/>
    <w:rsid w:val="00A54D84"/>
    <w:rsid w:val="00A61814"/>
    <w:rsid w:val="00A63247"/>
    <w:rsid w:val="00A660C7"/>
    <w:rsid w:val="00A738D1"/>
    <w:rsid w:val="00A75457"/>
    <w:rsid w:val="00A817C3"/>
    <w:rsid w:val="00A82393"/>
    <w:rsid w:val="00A844A2"/>
    <w:rsid w:val="00A87879"/>
    <w:rsid w:val="00A90AFD"/>
    <w:rsid w:val="00A923E4"/>
    <w:rsid w:val="00A94AC7"/>
    <w:rsid w:val="00A951A6"/>
    <w:rsid w:val="00A966C9"/>
    <w:rsid w:val="00A9717A"/>
    <w:rsid w:val="00A97E2C"/>
    <w:rsid w:val="00AA58AC"/>
    <w:rsid w:val="00AA5E0E"/>
    <w:rsid w:val="00AA63E9"/>
    <w:rsid w:val="00AB2C1C"/>
    <w:rsid w:val="00AB7731"/>
    <w:rsid w:val="00AC082E"/>
    <w:rsid w:val="00AC1053"/>
    <w:rsid w:val="00AC1A21"/>
    <w:rsid w:val="00AC1E94"/>
    <w:rsid w:val="00AD7D75"/>
    <w:rsid w:val="00AE0F12"/>
    <w:rsid w:val="00AE1324"/>
    <w:rsid w:val="00AF34C6"/>
    <w:rsid w:val="00AF371A"/>
    <w:rsid w:val="00AF55EE"/>
    <w:rsid w:val="00AF5A66"/>
    <w:rsid w:val="00B06AB7"/>
    <w:rsid w:val="00B11DB4"/>
    <w:rsid w:val="00B21D50"/>
    <w:rsid w:val="00B2360B"/>
    <w:rsid w:val="00B24EE5"/>
    <w:rsid w:val="00B2686B"/>
    <w:rsid w:val="00B27C1F"/>
    <w:rsid w:val="00B31327"/>
    <w:rsid w:val="00B31BBF"/>
    <w:rsid w:val="00B338B4"/>
    <w:rsid w:val="00B35BC9"/>
    <w:rsid w:val="00B363D9"/>
    <w:rsid w:val="00B5024F"/>
    <w:rsid w:val="00B504D2"/>
    <w:rsid w:val="00B504DC"/>
    <w:rsid w:val="00B5070F"/>
    <w:rsid w:val="00B50DFE"/>
    <w:rsid w:val="00B52189"/>
    <w:rsid w:val="00B521A3"/>
    <w:rsid w:val="00B5230A"/>
    <w:rsid w:val="00B562FB"/>
    <w:rsid w:val="00B65564"/>
    <w:rsid w:val="00B70AD1"/>
    <w:rsid w:val="00B70FA5"/>
    <w:rsid w:val="00B74DD6"/>
    <w:rsid w:val="00B8060C"/>
    <w:rsid w:val="00B82F02"/>
    <w:rsid w:val="00B83F49"/>
    <w:rsid w:val="00B84904"/>
    <w:rsid w:val="00B85264"/>
    <w:rsid w:val="00B85367"/>
    <w:rsid w:val="00B90228"/>
    <w:rsid w:val="00B91626"/>
    <w:rsid w:val="00B91E82"/>
    <w:rsid w:val="00B92C27"/>
    <w:rsid w:val="00B92E79"/>
    <w:rsid w:val="00BA0D8C"/>
    <w:rsid w:val="00BA44A2"/>
    <w:rsid w:val="00BA5B4B"/>
    <w:rsid w:val="00BA66B6"/>
    <w:rsid w:val="00BB02A2"/>
    <w:rsid w:val="00BB14FE"/>
    <w:rsid w:val="00BB210F"/>
    <w:rsid w:val="00BB7BD0"/>
    <w:rsid w:val="00BC0CDD"/>
    <w:rsid w:val="00BC1E5E"/>
    <w:rsid w:val="00BC54C2"/>
    <w:rsid w:val="00BC7DA4"/>
    <w:rsid w:val="00BD071F"/>
    <w:rsid w:val="00BD2EF8"/>
    <w:rsid w:val="00BE052A"/>
    <w:rsid w:val="00BE1046"/>
    <w:rsid w:val="00BE4DF9"/>
    <w:rsid w:val="00BF1BFE"/>
    <w:rsid w:val="00BF21AA"/>
    <w:rsid w:val="00BF296C"/>
    <w:rsid w:val="00BF4CA4"/>
    <w:rsid w:val="00C063F0"/>
    <w:rsid w:val="00C11C57"/>
    <w:rsid w:val="00C11E38"/>
    <w:rsid w:val="00C14256"/>
    <w:rsid w:val="00C20423"/>
    <w:rsid w:val="00C2342A"/>
    <w:rsid w:val="00C23A58"/>
    <w:rsid w:val="00C26048"/>
    <w:rsid w:val="00C263B4"/>
    <w:rsid w:val="00C31859"/>
    <w:rsid w:val="00C325DC"/>
    <w:rsid w:val="00C32C6D"/>
    <w:rsid w:val="00C33865"/>
    <w:rsid w:val="00C3390B"/>
    <w:rsid w:val="00C374E7"/>
    <w:rsid w:val="00C40F5D"/>
    <w:rsid w:val="00C44F9D"/>
    <w:rsid w:val="00C53D66"/>
    <w:rsid w:val="00C53F59"/>
    <w:rsid w:val="00C56DE7"/>
    <w:rsid w:val="00C57B86"/>
    <w:rsid w:val="00C63D7F"/>
    <w:rsid w:val="00C678B4"/>
    <w:rsid w:val="00C71D94"/>
    <w:rsid w:val="00C82A23"/>
    <w:rsid w:val="00C845C6"/>
    <w:rsid w:val="00C85E08"/>
    <w:rsid w:val="00C912C3"/>
    <w:rsid w:val="00C9608B"/>
    <w:rsid w:val="00CA593D"/>
    <w:rsid w:val="00CB0F09"/>
    <w:rsid w:val="00CC6C95"/>
    <w:rsid w:val="00CD1855"/>
    <w:rsid w:val="00CD200E"/>
    <w:rsid w:val="00CD5281"/>
    <w:rsid w:val="00CE2E4A"/>
    <w:rsid w:val="00CE3D0E"/>
    <w:rsid w:val="00CE3FDA"/>
    <w:rsid w:val="00CE68FC"/>
    <w:rsid w:val="00CF3656"/>
    <w:rsid w:val="00D0088F"/>
    <w:rsid w:val="00D029E1"/>
    <w:rsid w:val="00D038FA"/>
    <w:rsid w:val="00D0392D"/>
    <w:rsid w:val="00D043A0"/>
    <w:rsid w:val="00D1580A"/>
    <w:rsid w:val="00D165BB"/>
    <w:rsid w:val="00D21C4D"/>
    <w:rsid w:val="00D22238"/>
    <w:rsid w:val="00D23152"/>
    <w:rsid w:val="00D25E91"/>
    <w:rsid w:val="00D26336"/>
    <w:rsid w:val="00D27DBB"/>
    <w:rsid w:val="00D44BE5"/>
    <w:rsid w:val="00D551A5"/>
    <w:rsid w:val="00D57308"/>
    <w:rsid w:val="00D63268"/>
    <w:rsid w:val="00D654FC"/>
    <w:rsid w:val="00D72773"/>
    <w:rsid w:val="00D8068A"/>
    <w:rsid w:val="00D83E1C"/>
    <w:rsid w:val="00D95CC4"/>
    <w:rsid w:val="00D96019"/>
    <w:rsid w:val="00DA287F"/>
    <w:rsid w:val="00DA4055"/>
    <w:rsid w:val="00DA4557"/>
    <w:rsid w:val="00DA5178"/>
    <w:rsid w:val="00DB21AC"/>
    <w:rsid w:val="00DB2914"/>
    <w:rsid w:val="00DB606E"/>
    <w:rsid w:val="00DB6099"/>
    <w:rsid w:val="00DB747E"/>
    <w:rsid w:val="00DC080D"/>
    <w:rsid w:val="00DC2186"/>
    <w:rsid w:val="00DC22C7"/>
    <w:rsid w:val="00DC42D2"/>
    <w:rsid w:val="00DC5907"/>
    <w:rsid w:val="00DD2989"/>
    <w:rsid w:val="00DD5D42"/>
    <w:rsid w:val="00DD5EB0"/>
    <w:rsid w:val="00DE0BD3"/>
    <w:rsid w:val="00DE2EA8"/>
    <w:rsid w:val="00DE3743"/>
    <w:rsid w:val="00DE6D19"/>
    <w:rsid w:val="00DE7D5D"/>
    <w:rsid w:val="00DF255C"/>
    <w:rsid w:val="00DF3CD7"/>
    <w:rsid w:val="00DF470E"/>
    <w:rsid w:val="00DF4C5B"/>
    <w:rsid w:val="00DF7457"/>
    <w:rsid w:val="00E04207"/>
    <w:rsid w:val="00E140C0"/>
    <w:rsid w:val="00E14605"/>
    <w:rsid w:val="00E154FA"/>
    <w:rsid w:val="00E20189"/>
    <w:rsid w:val="00E22D0C"/>
    <w:rsid w:val="00E3142F"/>
    <w:rsid w:val="00E321BE"/>
    <w:rsid w:val="00E324F2"/>
    <w:rsid w:val="00E3250A"/>
    <w:rsid w:val="00E33870"/>
    <w:rsid w:val="00E36591"/>
    <w:rsid w:val="00E40D8C"/>
    <w:rsid w:val="00E44652"/>
    <w:rsid w:val="00E53600"/>
    <w:rsid w:val="00E5378C"/>
    <w:rsid w:val="00E5402B"/>
    <w:rsid w:val="00E55133"/>
    <w:rsid w:val="00E61473"/>
    <w:rsid w:val="00E66794"/>
    <w:rsid w:val="00E702E7"/>
    <w:rsid w:val="00E70B14"/>
    <w:rsid w:val="00E721AF"/>
    <w:rsid w:val="00E742C3"/>
    <w:rsid w:val="00E747A9"/>
    <w:rsid w:val="00E75DC6"/>
    <w:rsid w:val="00E808A5"/>
    <w:rsid w:val="00E82648"/>
    <w:rsid w:val="00E8444D"/>
    <w:rsid w:val="00E86FFA"/>
    <w:rsid w:val="00E872FB"/>
    <w:rsid w:val="00EA1F96"/>
    <w:rsid w:val="00EA5FF7"/>
    <w:rsid w:val="00EB48BD"/>
    <w:rsid w:val="00EB570A"/>
    <w:rsid w:val="00EC0FAD"/>
    <w:rsid w:val="00EC3088"/>
    <w:rsid w:val="00EC4B3B"/>
    <w:rsid w:val="00EC7CB9"/>
    <w:rsid w:val="00ED2367"/>
    <w:rsid w:val="00ED5151"/>
    <w:rsid w:val="00EE6765"/>
    <w:rsid w:val="00EE7ADD"/>
    <w:rsid w:val="00EF0003"/>
    <w:rsid w:val="00EF06AE"/>
    <w:rsid w:val="00EF14DF"/>
    <w:rsid w:val="00EF2096"/>
    <w:rsid w:val="00EF3E77"/>
    <w:rsid w:val="00EF5392"/>
    <w:rsid w:val="00EF614F"/>
    <w:rsid w:val="00F02D5D"/>
    <w:rsid w:val="00F0391B"/>
    <w:rsid w:val="00F04820"/>
    <w:rsid w:val="00F05D29"/>
    <w:rsid w:val="00F11F6A"/>
    <w:rsid w:val="00F12C55"/>
    <w:rsid w:val="00F14052"/>
    <w:rsid w:val="00F14805"/>
    <w:rsid w:val="00F213B5"/>
    <w:rsid w:val="00F2639C"/>
    <w:rsid w:val="00F2779F"/>
    <w:rsid w:val="00F330E2"/>
    <w:rsid w:val="00F35688"/>
    <w:rsid w:val="00F3672E"/>
    <w:rsid w:val="00F37B13"/>
    <w:rsid w:val="00F4078C"/>
    <w:rsid w:val="00F40810"/>
    <w:rsid w:val="00F501AC"/>
    <w:rsid w:val="00F563C1"/>
    <w:rsid w:val="00F63BB1"/>
    <w:rsid w:val="00F646ED"/>
    <w:rsid w:val="00F72AE4"/>
    <w:rsid w:val="00F744E6"/>
    <w:rsid w:val="00F763A3"/>
    <w:rsid w:val="00F77500"/>
    <w:rsid w:val="00F818C9"/>
    <w:rsid w:val="00F82C64"/>
    <w:rsid w:val="00F908FD"/>
    <w:rsid w:val="00F92185"/>
    <w:rsid w:val="00F95150"/>
    <w:rsid w:val="00F96384"/>
    <w:rsid w:val="00F9664C"/>
    <w:rsid w:val="00F96660"/>
    <w:rsid w:val="00F97445"/>
    <w:rsid w:val="00FA1D35"/>
    <w:rsid w:val="00FA2F89"/>
    <w:rsid w:val="00FA370C"/>
    <w:rsid w:val="00FA4780"/>
    <w:rsid w:val="00FA641E"/>
    <w:rsid w:val="00FA69D9"/>
    <w:rsid w:val="00FB4D45"/>
    <w:rsid w:val="00FB6616"/>
    <w:rsid w:val="00FB6DCE"/>
    <w:rsid w:val="00FB6F48"/>
    <w:rsid w:val="00FB747C"/>
    <w:rsid w:val="00FC1FA5"/>
    <w:rsid w:val="00FC2738"/>
    <w:rsid w:val="00FC307E"/>
    <w:rsid w:val="00FC5032"/>
    <w:rsid w:val="00FD48CD"/>
    <w:rsid w:val="00FD6054"/>
    <w:rsid w:val="00FE0906"/>
    <w:rsid w:val="00FE4A18"/>
    <w:rsid w:val="00FF280F"/>
    <w:rsid w:val="57F05C78"/>
    <w:rsid w:val="5A8A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1A887"/>
  <w15:docId w15:val="{5067FA43-6C5A-D942-9797-9F94FBE5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976"/>
  </w:style>
  <w:style w:type="paragraph" w:styleId="Heading1">
    <w:name w:val="heading 1"/>
    <w:basedOn w:val="Normal"/>
    <w:link w:val="Heading1Char"/>
    <w:uiPriority w:val="9"/>
    <w:qFormat/>
    <w:rsid w:val="00E321B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E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1D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D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31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221E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E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72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21B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ribe-event-date-start">
    <w:name w:val="tribe-event-date-start"/>
    <w:basedOn w:val="DefaultParagraphFont"/>
    <w:rsid w:val="005727A7"/>
  </w:style>
  <w:style w:type="character" w:customStyle="1" w:styleId="tribe-event-time">
    <w:name w:val="tribe-event-time"/>
    <w:basedOn w:val="DefaultParagraphFont"/>
    <w:rsid w:val="005727A7"/>
  </w:style>
  <w:style w:type="character" w:styleId="Strong">
    <w:name w:val="Strong"/>
    <w:basedOn w:val="DefaultParagraphFont"/>
    <w:uiPriority w:val="22"/>
    <w:qFormat/>
    <w:rsid w:val="005727A7"/>
    <w:rPr>
      <w:b/>
      <w:bCs/>
    </w:rPr>
  </w:style>
  <w:style w:type="character" w:styleId="Emphasis">
    <w:name w:val="Emphasis"/>
    <w:basedOn w:val="DefaultParagraphFont"/>
    <w:uiPriority w:val="20"/>
    <w:qFormat/>
    <w:rsid w:val="00967A9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11DB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C71D9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E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ribe-events-cost">
    <w:name w:val="tribe-events-cost"/>
    <w:basedOn w:val="DefaultParagraphFont"/>
    <w:rsid w:val="00D83E1C"/>
  </w:style>
  <w:style w:type="character" w:customStyle="1" w:styleId="Heading4Char">
    <w:name w:val="Heading 4 Char"/>
    <w:basedOn w:val="DefaultParagraphFont"/>
    <w:link w:val="Heading4"/>
    <w:uiPriority w:val="9"/>
    <w:rsid w:val="00490DA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">
    <w:name w:val="text"/>
    <w:basedOn w:val="DefaultParagraphFont"/>
    <w:rsid w:val="00BF296C"/>
  </w:style>
  <w:style w:type="paragraph" w:styleId="PlainText">
    <w:name w:val="Plain Text"/>
    <w:basedOn w:val="Normal"/>
    <w:link w:val="PlainTextChar"/>
    <w:uiPriority w:val="99"/>
    <w:unhideWhenUsed/>
    <w:rsid w:val="00AC1E94"/>
    <w:rPr>
      <w:rFonts w:ascii="Calibri" w:eastAsia="Times New Roman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C1E94"/>
    <w:rPr>
      <w:rFonts w:ascii="Calibri" w:eastAsia="Times New Roman" w:hAnsi="Calibri" w:cs="Calibri"/>
      <w:szCs w:val="21"/>
      <w:lang w:eastAsia="en-GB"/>
    </w:rPr>
  </w:style>
  <w:style w:type="character" w:customStyle="1" w:styleId="ui-provider">
    <w:name w:val="ui-provider"/>
    <w:basedOn w:val="DefaultParagraphFont"/>
    <w:rsid w:val="00815A94"/>
  </w:style>
  <w:style w:type="character" w:customStyle="1" w:styleId="apple-converted-space">
    <w:name w:val="apple-converted-space"/>
    <w:basedOn w:val="DefaultParagraphFont"/>
    <w:rsid w:val="009D1335"/>
  </w:style>
  <w:style w:type="paragraph" w:customStyle="1" w:styleId="heading">
    <w:name w:val="heading"/>
    <w:basedOn w:val="Normal"/>
    <w:rsid w:val="00A524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oypena">
    <w:name w:val="oypena"/>
    <w:basedOn w:val="DefaultParagraphFont"/>
    <w:rsid w:val="00F40810"/>
  </w:style>
  <w:style w:type="paragraph" w:styleId="NoSpacing">
    <w:name w:val="No Spacing"/>
    <w:uiPriority w:val="1"/>
    <w:qFormat/>
    <w:rsid w:val="00056DF5"/>
  </w:style>
  <w:style w:type="paragraph" w:customStyle="1" w:styleId="p1">
    <w:name w:val="p1"/>
    <w:basedOn w:val="Normal"/>
    <w:rsid w:val="00400E0D"/>
    <w:rPr>
      <w:rFonts w:ascii="Helvetica" w:eastAsia="Times New Roman" w:hAnsi="Helvetica" w:cs="Times New Roman"/>
      <w:color w:val="000000"/>
      <w:sz w:val="18"/>
      <w:szCs w:val="18"/>
      <w:lang w:eastAsia="en-GB"/>
    </w:rPr>
  </w:style>
  <w:style w:type="paragraph" w:customStyle="1" w:styleId="p2">
    <w:name w:val="p2"/>
    <w:basedOn w:val="Normal"/>
    <w:rsid w:val="00400E0D"/>
    <w:rPr>
      <w:rFonts w:ascii="Helvetica" w:eastAsia="Times New Roman" w:hAnsi="Helvetica" w:cs="Times New Roman"/>
      <w:color w:val="6C6C6C"/>
      <w:sz w:val="18"/>
      <w:szCs w:val="18"/>
      <w:lang w:eastAsia="en-GB"/>
    </w:rPr>
  </w:style>
  <w:style w:type="character" w:customStyle="1" w:styleId="s1">
    <w:name w:val="s1"/>
    <w:basedOn w:val="DefaultParagraphFont"/>
    <w:rsid w:val="00400E0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0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0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5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2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6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4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85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15" w:color="CBCBCB"/>
            <w:bottom w:val="none" w:sz="0" w:space="0" w:color="auto"/>
            <w:right w:val="none" w:sz="0" w:space="0" w:color="auto"/>
          </w:divBdr>
        </w:div>
      </w:divsChild>
    </w:div>
    <w:div w:id="833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30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15" w:color="CBCBCB"/>
            <w:bottom w:val="none" w:sz="0" w:space="0" w:color="auto"/>
            <w:right w:val="none" w:sz="0" w:space="0" w:color="auto"/>
          </w:divBdr>
        </w:div>
      </w:divsChild>
    </w:div>
    <w:div w:id="11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42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4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4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2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taliesansom/Library/Group%20Containers/UBF8T346G9.Office/User%20Content.localized/Templates.localized/Messenger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A203D-6943-4A69-B71D-2FD181F3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Messenger 2025.dotx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Sansom</dc:creator>
  <cp:keywords/>
  <dc:description/>
  <cp:lastModifiedBy>Natalie Sansom</cp:lastModifiedBy>
  <cp:revision>2</cp:revision>
  <cp:lastPrinted>2024-04-10T11:31:00Z</cp:lastPrinted>
  <dcterms:created xsi:type="dcterms:W3CDTF">2026-04-10T14:48:00Z</dcterms:created>
  <dcterms:modified xsi:type="dcterms:W3CDTF">2026-04-10T14:48:00Z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40e7d5ed700ef909fd13e93141efe165c5a8bdbac41e6534ed2b3cda6fcdfcd1</vt:lpwstr>
  </property>
</Properties>
</file>